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NewsletterTable"/>
        <w:tblW w:w="3220" w:type="pct"/>
        <w:tblLook w:val="0660" w:firstRow="1" w:lastRow="1" w:firstColumn="0" w:lastColumn="0" w:noHBand="1" w:noVBand="1"/>
        <w:tblDescription w:val="Title"/>
      </w:tblPr>
      <w:tblGrid>
        <w:gridCol w:w="6955"/>
      </w:tblGrid>
      <w:tr w:rsidR="005D5BF5" w14:paraId="762D2E27" w14:textId="77777777" w:rsidTr="005D5B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14:paraId="760D456C" w14:textId="04498C43" w:rsidR="005D5BF5" w:rsidRDefault="005D5BF5">
            <w:pPr>
              <w:pStyle w:val="TableSpace"/>
            </w:pPr>
          </w:p>
        </w:tc>
      </w:tr>
      <w:tr w:rsidR="005D5BF5" w14:paraId="3064C770" w14:textId="77777777" w:rsidTr="005D5BF5">
        <w:tc>
          <w:tcPr>
            <w:tcW w:w="5000" w:type="pct"/>
          </w:tcPr>
          <w:p w14:paraId="3E5079FD" w14:textId="7E767FA7" w:rsidR="005D5BF5" w:rsidRDefault="00C163C3" w:rsidP="00F61D4B">
            <w:pPr>
              <w:pStyle w:val="Title"/>
              <w:ind w:left="0"/>
            </w:pPr>
            <w:r>
              <w:t>August</w:t>
            </w:r>
            <w:r w:rsidR="00D32517">
              <w:t xml:space="preserve"> </w:t>
            </w:r>
            <w:r w:rsidR="00F61D4B">
              <w:t>20</w:t>
            </w:r>
            <w:r w:rsidR="00A34558">
              <w:t>2</w:t>
            </w:r>
            <w:r>
              <w:t>1</w:t>
            </w:r>
            <w:r w:rsidR="006F51CE">
              <w:t xml:space="preserve"> </w:t>
            </w:r>
            <w:r w:rsidR="00D32517">
              <w:t>Newsletter</w:t>
            </w:r>
          </w:p>
        </w:tc>
      </w:tr>
      <w:tr w:rsidR="005D5BF5" w14:paraId="36786E32" w14:textId="77777777" w:rsidTr="005D5BF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14:paraId="2543D613" w14:textId="77777777" w:rsidR="005D5BF5" w:rsidRDefault="005D5BF5">
            <w:pPr>
              <w:pStyle w:val="TableSpace"/>
            </w:pPr>
          </w:p>
        </w:tc>
      </w:tr>
    </w:tbl>
    <w:p w14:paraId="45283F18" w14:textId="3C47915B" w:rsidR="005D5BF5" w:rsidRDefault="00BC6E0B">
      <w:pPr>
        <w:pStyle w:val="Organiza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0" wp14:anchorId="3C26B823" wp14:editId="3B5D2F43">
                <wp:simplePos x="0" y="0"/>
                <wp:positionH relativeFrom="page">
                  <wp:posOffset>5071110</wp:posOffset>
                </wp:positionH>
                <wp:positionV relativeFrom="margin">
                  <wp:align>top</wp:align>
                </wp:positionV>
                <wp:extent cx="2586990" cy="8654415"/>
                <wp:effectExtent l="0" t="0" r="3810" b="13335"/>
                <wp:wrapSquare wrapText="left"/>
                <wp:docPr id="5" name="Text Box 5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990" cy="8654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11E55" w14:textId="34403A47" w:rsidR="00122BB9" w:rsidRDefault="003E1539" w:rsidP="00635B86">
                            <w:pPr>
                              <w:pStyle w:val="Photo"/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895C25" wp14:editId="1C77383D">
                                  <wp:extent cx="2000815" cy="2406890"/>
                                  <wp:effectExtent l="0" t="0" r="0" b="0"/>
                                  <wp:docPr id="7" name="Picture 7" descr="Image result for ffa emble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fa emble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650" cy="2417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F4529C" w14:textId="204592F9" w:rsidR="00122BB9" w:rsidRPr="00122BB9" w:rsidRDefault="00D32517" w:rsidP="00122BB9">
                            <w:pPr>
                              <w:pStyle w:val="Heading1"/>
                              <w:spacing w:before="0" w:after="0" w:line="240" w:lineRule="auto"/>
                              <w:jc w:val="center"/>
                            </w:pPr>
                            <w:r>
                              <w:t>Upcoming Events</w:t>
                            </w:r>
                          </w:p>
                          <w:sdt>
                            <w:sdtPr>
                              <w:id w:val="2102062604"/>
                              <w:placeholder>
                                <w:docPart w:val="16651004A2124D6682133D39C50780D8"/>
                              </w:placeholder>
                              <w:date w:fullDate="2021-08-31T00:00:00Z">
                                <w:dateFormat w:val="MMMM d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6EFF78B1" w14:textId="20BA9310" w:rsidR="005D5BF5" w:rsidRPr="004401A1" w:rsidRDefault="00635B86" w:rsidP="00BC6E0B">
                                <w:pPr>
                                  <w:pStyle w:val="Heading2"/>
                                  <w:spacing w:before="0" w:after="0" w:line="240" w:lineRule="auto"/>
                                  <w:ind w:left="0"/>
                                </w:pPr>
                                <w:r>
                                  <w:t>August 31</w:t>
                                </w:r>
                              </w:p>
                            </w:sdtContent>
                          </w:sdt>
                          <w:p w14:paraId="6931A486" w14:textId="6B948129" w:rsidR="00DF6D15" w:rsidRDefault="00635B86" w:rsidP="00F254C1">
                            <w:pPr>
                              <w:spacing w:before="0" w:after="0" w:line="240" w:lineRule="auto"/>
                              <w:ind w:left="0"/>
                              <w:rPr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-</w:t>
                            </w:r>
                            <w:r w:rsidR="00DF6D15" w:rsidRPr="009C770E">
                              <w:rPr>
                                <w:sz w:val="20"/>
                                <w:u w:val="single"/>
                              </w:rPr>
                              <w:t xml:space="preserve">Mandatory </w:t>
                            </w:r>
                            <w:proofErr w:type="spellStart"/>
                            <w:r w:rsidR="00F254C1">
                              <w:rPr>
                                <w:sz w:val="20"/>
                                <w:u w:val="single"/>
                              </w:rPr>
                              <w:t>Greenhand</w:t>
                            </w:r>
                            <w:proofErr w:type="spellEnd"/>
                            <w:r w:rsidR="00F254C1">
                              <w:rPr>
                                <w:sz w:val="20"/>
                                <w:u w:val="single"/>
                              </w:rPr>
                              <w:t xml:space="preserve"> Camp</w:t>
                            </w:r>
                          </w:p>
                          <w:p w14:paraId="6BCC2572" w14:textId="7244C990" w:rsidR="00F254C1" w:rsidRDefault="00F254C1" w:rsidP="00F254C1">
                            <w:pPr>
                              <w:spacing w:before="0" w:after="0" w:line="240" w:lineRule="auto"/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*Required for all first year FFA Members</w:t>
                            </w:r>
                          </w:p>
                          <w:p w14:paraId="53F5892E" w14:textId="5D56EA87" w:rsidR="00F254C1" w:rsidRDefault="00F254C1" w:rsidP="00F254C1">
                            <w:pPr>
                              <w:spacing w:before="0" w:after="0" w:line="240" w:lineRule="auto"/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3-5pm in the cafeteria</w:t>
                            </w:r>
                          </w:p>
                          <w:p w14:paraId="6A701E86" w14:textId="6A4FE094" w:rsidR="00F254C1" w:rsidRDefault="00F254C1" w:rsidP="00F254C1">
                            <w:pPr>
                              <w:spacing w:before="0" w:after="0"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14:paraId="15678F2B" w14:textId="3B2BF49C" w:rsidR="00F254C1" w:rsidRPr="00635B86" w:rsidRDefault="00635B86" w:rsidP="00F254C1">
                            <w:pPr>
                              <w:spacing w:before="0" w:after="0" w:line="240" w:lineRule="auto"/>
                              <w:ind w:left="0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-</w:t>
                            </w:r>
                            <w:r w:rsidR="00F254C1">
                              <w:rPr>
                                <w:sz w:val="20"/>
                                <w:u w:val="single"/>
                              </w:rPr>
                              <w:t>Ag Open House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Cafeteria 5pm</w:t>
                            </w:r>
                          </w:p>
                          <w:p w14:paraId="21E9428D" w14:textId="14BE8A65" w:rsidR="00F254C1" w:rsidRDefault="00F254C1" w:rsidP="00F254C1">
                            <w:pPr>
                              <w:spacing w:before="0" w:after="0" w:line="240" w:lineRule="auto"/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*</w:t>
                            </w:r>
                            <w:r w:rsidR="00635B86">
                              <w:rPr>
                                <w:sz w:val="20"/>
                              </w:rPr>
                              <w:t>Required for all 1</w:t>
                            </w:r>
                            <w:r w:rsidR="00635B86" w:rsidRPr="00635B86">
                              <w:rPr>
                                <w:sz w:val="20"/>
                                <w:vertAlign w:val="superscript"/>
                              </w:rPr>
                              <w:t>st</w:t>
                            </w:r>
                            <w:r w:rsidR="00635B86">
                              <w:rPr>
                                <w:sz w:val="20"/>
                              </w:rPr>
                              <w:t xml:space="preserve"> year members and their parents (dinner provided)</w:t>
                            </w:r>
                          </w:p>
                          <w:p w14:paraId="6CCFFB76" w14:textId="01EED59B" w:rsidR="00635B86" w:rsidRDefault="00635B86" w:rsidP="00F254C1">
                            <w:pPr>
                              <w:spacing w:before="0" w:after="0" w:line="240" w:lineRule="auto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14:paraId="428558FA" w14:textId="2053E21C" w:rsidR="00635B86" w:rsidRPr="00635B86" w:rsidRDefault="00635B86" w:rsidP="00F254C1">
                            <w:pPr>
                              <w:spacing w:before="0" w:after="0" w:line="240" w:lineRule="auto"/>
                              <w:ind w:left="0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>-</w:t>
                            </w:r>
                            <w:r w:rsidRPr="00635B86">
                              <w:rPr>
                                <w:sz w:val="20"/>
                                <w:u w:val="single"/>
                              </w:rPr>
                              <w:t>Animal Info Meetings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Cafeteria 6pm</w:t>
                            </w:r>
                          </w:p>
                          <w:p w14:paraId="0E28A24F" w14:textId="1CB7829D" w:rsidR="00635B86" w:rsidRPr="00635B86" w:rsidRDefault="00635B86" w:rsidP="00F254C1">
                            <w:pPr>
                              <w:spacing w:before="0" w:after="0" w:line="240" w:lineRule="auto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*Required for all 1</w:t>
                            </w:r>
                            <w:r w:rsidRPr="00635B86">
                              <w:rPr>
                                <w:sz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0"/>
                              </w:rPr>
                              <w:t xml:space="preserve"> year raisers and their parents </w:t>
                            </w:r>
                          </w:p>
                          <w:p w14:paraId="7B917765" w14:textId="0C221AFF" w:rsidR="00AB33CD" w:rsidRDefault="00AB33CD" w:rsidP="00D036BE">
                            <w:pPr>
                              <w:pStyle w:val="Heading2"/>
                              <w:spacing w:after="0" w:line="240" w:lineRule="auto"/>
                              <w:ind w:left="0"/>
                            </w:pPr>
                            <w:r>
                              <w:t xml:space="preserve">September </w:t>
                            </w:r>
                            <w:r w:rsidR="00635B86">
                              <w:t>3</w:t>
                            </w:r>
                          </w:p>
                          <w:p w14:paraId="13726BDA" w14:textId="5427372C" w:rsidR="00635B86" w:rsidRPr="00635B86" w:rsidRDefault="00635B86" w:rsidP="00635B86">
                            <w:pPr>
                              <w:spacing w:before="0" w:after="0" w:line="240" w:lineRule="auto"/>
                              <w:ind w:left="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spellStart"/>
                            <w:r w:rsidRPr="00635B86">
                              <w:rPr>
                                <w:sz w:val="20"/>
                                <w:szCs w:val="20"/>
                                <w:u w:val="single"/>
                              </w:rPr>
                              <w:t>Greenhand</w:t>
                            </w:r>
                            <w:proofErr w:type="spellEnd"/>
                            <w:r w:rsidRPr="00635B86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Officer Application due</w:t>
                            </w:r>
                          </w:p>
                          <w:p w14:paraId="7F7C870B" w14:textId="58F4EB83" w:rsidR="00635B86" w:rsidRPr="00635B86" w:rsidRDefault="00635B86" w:rsidP="00635B86">
                            <w:pPr>
                              <w:spacing w:before="0" w:line="240" w:lineRule="auto"/>
                              <w:ind w:left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635B86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For any </w:t>
                            </w:r>
                            <w:proofErr w:type="gramStart"/>
                            <w:r w:rsidRPr="00635B86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first year</w:t>
                            </w:r>
                            <w:proofErr w:type="gramEnd"/>
                            <w:r w:rsidRPr="00635B86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member wanting an officer position in the FFA</w:t>
                            </w:r>
                          </w:p>
                          <w:p w14:paraId="25C18AD3" w14:textId="7FE587D3" w:rsidR="00D036BE" w:rsidRDefault="00D036BE" w:rsidP="00D036BE">
                            <w:pPr>
                              <w:pStyle w:val="Heading2"/>
                              <w:spacing w:after="0" w:line="240" w:lineRule="auto"/>
                              <w:ind w:left="0"/>
                            </w:pPr>
                            <w:r>
                              <w:t xml:space="preserve">September </w:t>
                            </w:r>
                            <w:r w:rsidR="00635B86">
                              <w:t>9</w:t>
                            </w:r>
                          </w:p>
                          <w:p w14:paraId="6BB5B5B4" w14:textId="30B4EB2A" w:rsidR="00D036BE" w:rsidRPr="00BC6E0B" w:rsidRDefault="00D036BE" w:rsidP="00D036BE">
                            <w:pPr>
                              <w:spacing w:before="0" w:after="0" w:line="240" w:lineRule="auto"/>
                              <w:ind w:left="0"/>
                              <w:rPr>
                                <w:sz w:val="20"/>
                                <w:u w:val="single"/>
                              </w:rPr>
                            </w:pPr>
                            <w:r w:rsidRPr="00BC6E0B">
                              <w:rPr>
                                <w:sz w:val="20"/>
                                <w:u w:val="single"/>
                              </w:rPr>
                              <w:t xml:space="preserve">CFISD Lamb, Goat &amp; Hog entries and barn app. </w:t>
                            </w:r>
                            <w:r w:rsidR="009C770E" w:rsidRPr="00BC6E0B">
                              <w:rPr>
                                <w:sz w:val="20"/>
                                <w:u w:val="single"/>
                              </w:rPr>
                              <w:t>due</w:t>
                            </w:r>
                          </w:p>
                          <w:p w14:paraId="62F90D3C" w14:textId="77777777" w:rsidR="009C770E" w:rsidRPr="00BC6E0B" w:rsidRDefault="009C770E" w:rsidP="00D036BE">
                            <w:pPr>
                              <w:spacing w:before="0" w:after="0" w:line="240" w:lineRule="auto"/>
                              <w:ind w:left="0"/>
                              <w:rPr>
                                <w:sz w:val="16"/>
                                <w:u w:val="single"/>
                              </w:rPr>
                            </w:pPr>
                          </w:p>
                          <w:p w14:paraId="349632D7" w14:textId="30B9DE6E" w:rsidR="00635B86" w:rsidRPr="00635B86" w:rsidRDefault="00635B86" w:rsidP="009C770E">
                            <w:pPr>
                              <w:spacing w:before="0" w:after="0" w:line="240" w:lineRule="auto"/>
                              <w:ind w:left="0"/>
                              <w:rPr>
                                <w:rFonts w:asciiTheme="majorHAnsi" w:hAnsiTheme="majorHAnsi"/>
                                <w:b/>
                                <w:bCs/>
                                <w:szCs w:val="24"/>
                              </w:rPr>
                            </w:pPr>
                            <w:r w:rsidRPr="00635B86">
                              <w:rPr>
                                <w:rFonts w:asciiTheme="majorHAnsi" w:hAnsiTheme="majorHAnsi"/>
                                <w:b/>
                                <w:bCs/>
                                <w:szCs w:val="24"/>
                              </w:rPr>
                              <w:t>September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Cs w:val="24"/>
                              </w:rPr>
                              <w:t xml:space="preserve"> 14</w:t>
                            </w:r>
                          </w:p>
                          <w:p w14:paraId="221F106E" w14:textId="381E659B" w:rsidR="00635B86" w:rsidRDefault="00635B86" w:rsidP="009C770E">
                            <w:pPr>
                              <w:spacing w:before="0" w:after="0" w:line="240" w:lineRule="auto"/>
                              <w:ind w:left="0"/>
                              <w:rPr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 xml:space="preserve">-Lamb/Goat Raisers Meeting </w:t>
                            </w:r>
                          </w:p>
                          <w:p w14:paraId="578C8088" w14:textId="5F231D56" w:rsidR="00635B86" w:rsidRDefault="00635B86" w:rsidP="009C770E">
                            <w:pPr>
                              <w:spacing w:before="0" w:after="0" w:line="240" w:lineRule="auto"/>
                              <w:ind w:left="0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bookmarkStart w:id="0" w:name="_Hlk79494270"/>
                            <w:r w:rsidRPr="00635B86">
                              <w:rPr>
                                <w:i/>
                                <w:iCs/>
                                <w:sz w:val="20"/>
                              </w:rPr>
                              <w:t>6:30</w:t>
                            </w: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pm Library, for anyone raising a CFISD Goat or Lamb</w:t>
                            </w:r>
                          </w:p>
                          <w:bookmarkEnd w:id="0"/>
                          <w:p w14:paraId="61294AE0" w14:textId="082A5D07" w:rsidR="00635B86" w:rsidRDefault="00635B86" w:rsidP="009C770E">
                            <w:pPr>
                              <w:spacing w:before="0" w:after="0" w:line="240" w:lineRule="auto"/>
                              <w:ind w:left="0"/>
                              <w:rPr>
                                <w:i/>
                                <w:iCs/>
                                <w:sz w:val="20"/>
                              </w:rPr>
                            </w:pPr>
                          </w:p>
                          <w:p w14:paraId="5C3F8D5D" w14:textId="25EBFAE2" w:rsidR="00635B86" w:rsidRDefault="00635B86" w:rsidP="009C770E">
                            <w:pPr>
                              <w:spacing w:before="0" w:after="0" w:line="240" w:lineRule="auto"/>
                              <w:ind w:left="0"/>
                              <w:rPr>
                                <w:sz w:val="20"/>
                                <w:u w:val="single"/>
                              </w:rPr>
                            </w:pPr>
                            <w:r w:rsidRPr="00635B86">
                              <w:rPr>
                                <w:sz w:val="20"/>
                                <w:u w:val="single"/>
                              </w:rPr>
                              <w:t>-Swine Raisers Meeting</w:t>
                            </w:r>
                          </w:p>
                          <w:p w14:paraId="3EB0ECD5" w14:textId="71BBE242" w:rsidR="00635B86" w:rsidRDefault="00635B86" w:rsidP="00635B86">
                            <w:pPr>
                              <w:spacing w:before="0" w:after="0" w:line="240" w:lineRule="auto"/>
                              <w:ind w:left="0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 w:rsidRPr="00635B86">
                              <w:rPr>
                                <w:i/>
                                <w:iCs/>
                                <w:sz w:val="20"/>
                              </w:rPr>
                              <w:t>6:30</w:t>
                            </w:r>
                            <w:r>
                              <w:rPr>
                                <w:i/>
                                <w:iCs/>
                                <w:sz w:val="20"/>
                              </w:rPr>
                              <w:t xml:space="preserve">pm </w:t>
                            </w: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teaching theatre</w:t>
                            </w:r>
                            <w:r>
                              <w:rPr>
                                <w:i/>
                                <w:iCs/>
                                <w:sz w:val="20"/>
                              </w:rPr>
                              <w:t xml:space="preserve">, for anyone raising a CFISD </w:t>
                            </w: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pig</w:t>
                            </w:r>
                          </w:p>
                          <w:p w14:paraId="69047542" w14:textId="77777777" w:rsidR="00635B86" w:rsidRPr="00635B86" w:rsidRDefault="00635B86" w:rsidP="009C770E">
                            <w:pPr>
                              <w:spacing w:before="0" w:after="0" w:line="240" w:lineRule="auto"/>
                              <w:ind w:left="0"/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14:paraId="241B523A" w14:textId="123999AF" w:rsidR="00D036BE" w:rsidRPr="009C770E" w:rsidRDefault="00635B86" w:rsidP="009C770E">
                            <w:pPr>
                              <w:spacing w:before="0" w:after="0" w:line="240" w:lineRule="auto"/>
                              <w:ind w:left="0"/>
                              <w:rPr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 xml:space="preserve">-FFA </w:t>
                            </w:r>
                            <w:r w:rsidR="00D036BE" w:rsidRPr="009C770E">
                              <w:rPr>
                                <w:sz w:val="20"/>
                                <w:u w:val="single"/>
                              </w:rPr>
                              <w:t>Meeting</w:t>
                            </w:r>
                          </w:p>
                          <w:p w14:paraId="6D3E08EF" w14:textId="74888416" w:rsidR="00BC6E0B" w:rsidRPr="00BC6E0B" w:rsidRDefault="00D036BE" w:rsidP="009C770E">
                            <w:pPr>
                              <w:spacing w:before="0" w:after="0" w:line="240" w:lineRule="auto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* </w:t>
                            </w:r>
                            <w:r w:rsidR="009C770E" w:rsidRPr="00BC6E0B">
                              <w:rPr>
                                <w:b/>
                                <w:sz w:val="20"/>
                              </w:rPr>
                              <w:t>FFA meeting in the cafeteria and Booster club meeting in the library at 7:</w:t>
                            </w:r>
                            <w:r w:rsidR="00635B86">
                              <w:rPr>
                                <w:b/>
                                <w:sz w:val="20"/>
                              </w:rPr>
                              <w:t>00</w:t>
                            </w:r>
                            <w:r w:rsidR="009C770E" w:rsidRPr="00BC6E0B">
                              <w:rPr>
                                <w:b/>
                                <w:sz w:val="20"/>
                              </w:rPr>
                              <w:t>pm.</w:t>
                            </w:r>
                          </w:p>
                          <w:p w14:paraId="098AB57D" w14:textId="26161E6E" w:rsidR="009C770E" w:rsidRPr="00BC6E0B" w:rsidRDefault="00BC6E0B" w:rsidP="00BC6E0B">
                            <w:pPr>
                              <w:spacing w:before="0" w:after="0" w:line="240" w:lineRule="auto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  <w:r w:rsidRPr="00BC6E0B">
                              <w:rPr>
                                <w:sz w:val="20"/>
                              </w:rPr>
                              <w:t xml:space="preserve"> </w:t>
                            </w:r>
                            <w:r w:rsidR="009C770E" w:rsidRPr="00BC6E0B">
                              <w:rPr>
                                <w:b/>
                                <w:sz w:val="20"/>
                              </w:rPr>
                              <w:t>*For all students enrolled in an Ag class</w:t>
                            </w:r>
                          </w:p>
                          <w:p w14:paraId="453CE30C" w14:textId="77777777" w:rsidR="00BC6E0B" w:rsidRPr="00BC6E0B" w:rsidRDefault="00BC6E0B" w:rsidP="00BC6E0B">
                            <w:pPr>
                              <w:spacing w:before="0" w:after="0" w:line="240" w:lineRule="auto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Style w:val="NewsletterTable"/>
                              <w:tblW w:w="4980" w:type="pct"/>
                              <w:jc w:val="center"/>
                              <w:tblLook w:val="04A0" w:firstRow="1" w:lastRow="0" w:firstColumn="1" w:lastColumn="0" w:noHBand="0" w:noVBand="1"/>
                              <w:tblDescription w:val="Announcement table"/>
                            </w:tblPr>
                            <w:tblGrid>
                              <w:gridCol w:w="3990"/>
                            </w:tblGrid>
                            <w:tr w:rsidR="005D5BF5" w14:paraId="7CEBD6B1" w14:textId="77777777" w:rsidTr="00AB33CD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tcW w:w="3765" w:type="dxa"/>
                                  <w:tcBorders>
                                    <w:bottom w:val="nil"/>
                                  </w:tcBorders>
                                </w:tcPr>
                                <w:p w14:paraId="21921993" w14:textId="77777777" w:rsidR="005D5BF5" w:rsidRDefault="005D5BF5">
                                  <w:pPr>
                                    <w:pStyle w:val="TableSpace"/>
                                  </w:pPr>
                                </w:p>
                              </w:tc>
                            </w:tr>
                            <w:tr w:rsidR="005D5BF5" w14:paraId="345A85A9" w14:textId="77777777" w:rsidTr="00AB33CD">
                              <w:trPr>
                                <w:trHeight w:val="5760"/>
                                <w:jc w:val="center"/>
                              </w:trPr>
                              <w:tc>
                                <w:tcPr>
                                  <w:tcW w:w="376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</w:tcPr>
                                <w:p w14:paraId="7E9850A3" w14:textId="77777777" w:rsidR="005D5BF5" w:rsidRDefault="005D5BF5"/>
                              </w:tc>
                            </w:tr>
                          </w:tbl>
                          <w:p w14:paraId="0FC67565" w14:textId="77777777" w:rsidR="005D5BF5" w:rsidRDefault="005D5BF5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26B82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alt="Newsletter sidebar 1" style="position:absolute;left:0;text-align:left;margin-left:399.3pt;margin-top:0;width:203.7pt;height:681.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" o:allowoverlap="f" filled="f" stroked="f" strokeweight=".5pt">
                <v:textbox inset="1.44pt,0,1.44pt,0">
                  <w:txbxContent>
                    <w:p w14:paraId="7E911E55" w14:textId="34403A47" w:rsidR="00122BB9" w:rsidRDefault="003E1539" w:rsidP="00635B86">
                      <w:pPr>
                        <w:pStyle w:val="Photo"/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895C25" wp14:editId="1C77383D">
                            <wp:extent cx="2000815" cy="2406890"/>
                            <wp:effectExtent l="0" t="0" r="0" b="0"/>
                            <wp:docPr id="7" name="Picture 7" descr="Image result for ffa emble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fa emble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650" cy="2417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F4529C" w14:textId="204592F9" w:rsidR="00122BB9" w:rsidRPr="00122BB9" w:rsidRDefault="00D32517" w:rsidP="00122BB9">
                      <w:pPr>
                        <w:pStyle w:val="Heading1"/>
                        <w:spacing w:before="0" w:after="0" w:line="240" w:lineRule="auto"/>
                        <w:jc w:val="center"/>
                      </w:pPr>
                      <w:r>
                        <w:t>Upcoming Events</w:t>
                      </w:r>
                    </w:p>
                    <w:sdt>
                      <w:sdtPr>
                        <w:id w:val="2102062604"/>
                        <w:placeholder>
                          <w:docPart w:val="16651004A2124D6682133D39C50780D8"/>
                        </w:placeholder>
                        <w:date w:fullDate="2021-08-31T00:00:00Z">
                          <w:dateFormat w:val="MMMM d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6EFF78B1" w14:textId="20BA9310" w:rsidR="005D5BF5" w:rsidRPr="004401A1" w:rsidRDefault="00635B86" w:rsidP="00BC6E0B">
                          <w:pPr>
                            <w:pStyle w:val="Heading2"/>
                            <w:spacing w:before="0" w:after="0" w:line="240" w:lineRule="auto"/>
                            <w:ind w:left="0"/>
                          </w:pPr>
                          <w:r>
                            <w:t>August 31</w:t>
                          </w:r>
                        </w:p>
                      </w:sdtContent>
                    </w:sdt>
                    <w:p w14:paraId="6931A486" w14:textId="6B948129" w:rsidR="00DF6D15" w:rsidRDefault="00635B86" w:rsidP="00F254C1">
                      <w:pPr>
                        <w:spacing w:before="0" w:after="0" w:line="240" w:lineRule="auto"/>
                        <w:ind w:left="0"/>
                        <w:rPr>
                          <w:sz w:val="20"/>
                          <w:u w:val="single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-</w:t>
                      </w:r>
                      <w:r w:rsidR="00DF6D15" w:rsidRPr="009C770E">
                        <w:rPr>
                          <w:sz w:val="20"/>
                          <w:u w:val="single"/>
                        </w:rPr>
                        <w:t xml:space="preserve">Mandatory </w:t>
                      </w:r>
                      <w:proofErr w:type="spellStart"/>
                      <w:r w:rsidR="00F254C1">
                        <w:rPr>
                          <w:sz w:val="20"/>
                          <w:u w:val="single"/>
                        </w:rPr>
                        <w:t>Greenhand</w:t>
                      </w:r>
                      <w:proofErr w:type="spellEnd"/>
                      <w:r w:rsidR="00F254C1">
                        <w:rPr>
                          <w:sz w:val="20"/>
                          <w:u w:val="single"/>
                        </w:rPr>
                        <w:t xml:space="preserve"> Camp</w:t>
                      </w:r>
                    </w:p>
                    <w:p w14:paraId="6BCC2572" w14:textId="7244C990" w:rsidR="00F254C1" w:rsidRDefault="00F254C1" w:rsidP="00F254C1">
                      <w:pPr>
                        <w:spacing w:before="0" w:after="0" w:line="240" w:lineRule="auto"/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*Required for all first year FFA Members</w:t>
                      </w:r>
                    </w:p>
                    <w:p w14:paraId="53F5892E" w14:textId="5D56EA87" w:rsidR="00F254C1" w:rsidRDefault="00F254C1" w:rsidP="00F254C1">
                      <w:pPr>
                        <w:spacing w:before="0" w:after="0" w:line="240" w:lineRule="auto"/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3-5pm in the cafeteria</w:t>
                      </w:r>
                    </w:p>
                    <w:p w14:paraId="6A701E86" w14:textId="6A4FE094" w:rsidR="00F254C1" w:rsidRDefault="00F254C1" w:rsidP="00F254C1">
                      <w:pPr>
                        <w:spacing w:before="0" w:after="0" w:line="240" w:lineRule="auto"/>
                        <w:ind w:left="0"/>
                        <w:rPr>
                          <w:sz w:val="20"/>
                        </w:rPr>
                      </w:pPr>
                    </w:p>
                    <w:p w14:paraId="15678F2B" w14:textId="3B2BF49C" w:rsidR="00F254C1" w:rsidRPr="00635B86" w:rsidRDefault="00635B86" w:rsidP="00F254C1">
                      <w:pPr>
                        <w:spacing w:before="0" w:after="0" w:line="240" w:lineRule="auto"/>
                        <w:ind w:left="0"/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-</w:t>
                      </w:r>
                      <w:r w:rsidR="00F254C1">
                        <w:rPr>
                          <w:sz w:val="20"/>
                          <w:u w:val="single"/>
                        </w:rPr>
                        <w:t>Ag Open House</w:t>
                      </w:r>
                      <w:r>
                        <w:rPr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</w:rPr>
                        <w:t>Cafeteria 5pm</w:t>
                      </w:r>
                    </w:p>
                    <w:p w14:paraId="21E9428D" w14:textId="14BE8A65" w:rsidR="00F254C1" w:rsidRDefault="00F254C1" w:rsidP="00F254C1">
                      <w:pPr>
                        <w:spacing w:before="0" w:after="0" w:line="240" w:lineRule="auto"/>
                        <w:ind w:left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*</w:t>
                      </w:r>
                      <w:r w:rsidR="00635B86">
                        <w:rPr>
                          <w:sz w:val="20"/>
                        </w:rPr>
                        <w:t>Required for all 1</w:t>
                      </w:r>
                      <w:r w:rsidR="00635B86" w:rsidRPr="00635B86">
                        <w:rPr>
                          <w:sz w:val="20"/>
                          <w:vertAlign w:val="superscript"/>
                        </w:rPr>
                        <w:t>st</w:t>
                      </w:r>
                      <w:r w:rsidR="00635B86">
                        <w:rPr>
                          <w:sz w:val="20"/>
                        </w:rPr>
                        <w:t xml:space="preserve"> year members and their parents (dinner provided)</w:t>
                      </w:r>
                    </w:p>
                    <w:p w14:paraId="6CCFFB76" w14:textId="01EED59B" w:rsidR="00635B86" w:rsidRDefault="00635B86" w:rsidP="00F254C1">
                      <w:pPr>
                        <w:spacing w:before="0" w:after="0" w:line="240" w:lineRule="auto"/>
                        <w:ind w:left="0"/>
                        <w:rPr>
                          <w:sz w:val="20"/>
                        </w:rPr>
                      </w:pPr>
                    </w:p>
                    <w:p w14:paraId="428558FA" w14:textId="2053E21C" w:rsidR="00635B86" w:rsidRPr="00635B86" w:rsidRDefault="00635B86" w:rsidP="00F254C1">
                      <w:pPr>
                        <w:spacing w:before="0" w:after="0" w:line="240" w:lineRule="auto"/>
                        <w:ind w:left="0"/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>-</w:t>
                      </w:r>
                      <w:r w:rsidRPr="00635B86">
                        <w:rPr>
                          <w:sz w:val="20"/>
                          <w:u w:val="single"/>
                        </w:rPr>
                        <w:t>Animal Info Meetings</w:t>
                      </w:r>
                      <w:r>
                        <w:rPr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</w:rPr>
                        <w:t>Cafeteria 6pm</w:t>
                      </w:r>
                    </w:p>
                    <w:p w14:paraId="0E28A24F" w14:textId="1CB7829D" w:rsidR="00635B86" w:rsidRPr="00635B86" w:rsidRDefault="00635B86" w:rsidP="00F254C1">
                      <w:pPr>
                        <w:spacing w:before="0" w:after="0" w:line="240" w:lineRule="auto"/>
                        <w:ind w:left="0"/>
                        <w:rPr>
                          <w:b/>
                          <w:sz w:val="20"/>
                        </w:rPr>
                      </w:pPr>
                      <w:r>
                        <w:rPr>
                          <w:sz w:val="20"/>
                        </w:rPr>
                        <w:t>*Required for all 1</w:t>
                      </w:r>
                      <w:r w:rsidRPr="00635B86">
                        <w:rPr>
                          <w:sz w:val="20"/>
                          <w:vertAlign w:val="superscript"/>
                        </w:rPr>
                        <w:t>st</w:t>
                      </w:r>
                      <w:r>
                        <w:rPr>
                          <w:sz w:val="20"/>
                        </w:rPr>
                        <w:t xml:space="preserve"> year raisers and their parents </w:t>
                      </w:r>
                    </w:p>
                    <w:p w14:paraId="7B917765" w14:textId="0C221AFF" w:rsidR="00AB33CD" w:rsidRDefault="00AB33CD" w:rsidP="00D036BE">
                      <w:pPr>
                        <w:pStyle w:val="Heading2"/>
                        <w:spacing w:after="0" w:line="240" w:lineRule="auto"/>
                        <w:ind w:left="0"/>
                      </w:pPr>
                      <w:r>
                        <w:t xml:space="preserve">September </w:t>
                      </w:r>
                      <w:r w:rsidR="00635B86">
                        <w:t>3</w:t>
                      </w:r>
                    </w:p>
                    <w:p w14:paraId="13726BDA" w14:textId="5427372C" w:rsidR="00635B86" w:rsidRPr="00635B86" w:rsidRDefault="00635B86" w:rsidP="00635B86">
                      <w:pPr>
                        <w:spacing w:before="0" w:after="0" w:line="240" w:lineRule="auto"/>
                        <w:ind w:left="0"/>
                        <w:rPr>
                          <w:sz w:val="20"/>
                          <w:szCs w:val="20"/>
                          <w:u w:val="single"/>
                        </w:rPr>
                      </w:pPr>
                      <w:proofErr w:type="spellStart"/>
                      <w:r w:rsidRPr="00635B86">
                        <w:rPr>
                          <w:sz w:val="20"/>
                          <w:szCs w:val="20"/>
                          <w:u w:val="single"/>
                        </w:rPr>
                        <w:t>Greenhand</w:t>
                      </w:r>
                      <w:proofErr w:type="spellEnd"/>
                      <w:r w:rsidRPr="00635B86">
                        <w:rPr>
                          <w:sz w:val="20"/>
                          <w:szCs w:val="20"/>
                          <w:u w:val="single"/>
                        </w:rPr>
                        <w:t xml:space="preserve"> Officer Application due</w:t>
                      </w:r>
                    </w:p>
                    <w:p w14:paraId="7F7C870B" w14:textId="58F4EB83" w:rsidR="00635B86" w:rsidRPr="00635B86" w:rsidRDefault="00635B86" w:rsidP="00635B86">
                      <w:pPr>
                        <w:spacing w:before="0" w:line="240" w:lineRule="auto"/>
                        <w:ind w:left="0"/>
                        <w:rPr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</w:t>
                      </w:r>
                      <w:r w:rsidRPr="00635B86">
                        <w:rPr>
                          <w:i/>
                          <w:iCs/>
                          <w:sz w:val="18"/>
                          <w:szCs w:val="18"/>
                        </w:rPr>
                        <w:t xml:space="preserve">For any </w:t>
                      </w:r>
                      <w:proofErr w:type="gramStart"/>
                      <w:r w:rsidRPr="00635B86">
                        <w:rPr>
                          <w:i/>
                          <w:iCs/>
                          <w:sz w:val="18"/>
                          <w:szCs w:val="18"/>
                        </w:rPr>
                        <w:t>first year</w:t>
                      </w:r>
                      <w:proofErr w:type="gramEnd"/>
                      <w:r w:rsidRPr="00635B86">
                        <w:rPr>
                          <w:i/>
                          <w:iCs/>
                          <w:sz w:val="18"/>
                          <w:szCs w:val="18"/>
                        </w:rPr>
                        <w:t xml:space="preserve"> member wanting an officer position in the FFA</w:t>
                      </w:r>
                    </w:p>
                    <w:p w14:paraId="25C18AD3" w14:textId="7FE587D3" w:rsidR="00D036BE" w:rsidRDefault="00D036BE" w:rsidP="00D036BE">
                      <w:pPr>
                        <w:pStyle w:val="Heading2"/>
                        <w:spacing w:after="0" w:line="240" w:lineRule="auto"/>
                        <w:ind w:left="0"/>
                      </w:pPr>
                      <w:r>
                        <w:t xml:space="preserve">September </w:t>
                      </w:r>
                      <w:r w:rsidR="00635B86">
                        <w:t>9</w:t>
                      </w:r>
                    </w:p>
                    <w:p w14:paraId="6BB5B5B4" w14:textId="30B4EB2A" w:rsidR="00D036BE" w:rsidRPr="00BC6E0B" w:rsidRDefault="00D036BE" w:rsidP="00D036BE">
                      <w:pPr>
                        <w:spacing w:before="0" w:after="0" w:line="240" w:lineRule="auto"/>
                        <w:ind w:left="0"/>
                        <w:rPr>
                          <w:sz w:val="20"/>
                          <w:u w:val="single"/>
                        </w:rPr>
                      </w:pPr>
                      <w:r w:rsidRPr="00BC6E0B">
                        <w:rPr>
                          <w:sz w:val="20"/>
                          <w:u w:val="single"/>
                        </w:rPr>
                        <w:t xml:space="preserve">CFISD Lamb, Goat &amp; Hog entries and barn app. </w:t>
                      </w:r>
                      <w:r w:rsidR="009C770E" w:rsidRPr="00BC6E0B">
                        <w:rPr>
                          <w:sz w:val="20"/>
                          <w:u w:val="single"/>
                        </w:rPr>
                        <w:t>due</w:t>
                      </w:r>
                    </w:p>
                    <w:p w14:paraId="62F90D3C" w14:textId="77777777" w:rsidR="009C770E" w:rsidRPr="00BC6E0B" w:rsidRDefault="009C770E" w:rsidP="00D036BE">
                      <w:pPr>
                        <w:spacing w:before="0" w:after="0" w:line="240" w:lineRule="auto"/>
                        <w:ind w:left="0"/>
                        <w:rPr>
                          <w:sz w:val="16"/>
                          <w:u w:val="single"/>
                        </w:rPr>
                      </w:pPr>
                    </w:p>
                    <w:p w14:paraId="349632D7" w14:textId="30B9DE6E" w:rsidR="00635B86" w:rsidRPr="00635B86" w:rsidRDefault="00635B86" w:rsidP="009C770E">
                      <w:pPr>
                        <w:spacing w:before="0" w:after="0" w:line="240" w:lineRule="auto"/>
                        <w:ind w:left="0"/>
                        <w:rPr>
                          <w:rFonts w:asciiTheme="majorHAnsi" w:hAnsiTheme="majorHAnsi"/>
                          <w:b/>
                          <w:bCs/>
                          <w:szCs w:val="24"/>
                        </w:rPr>
                      </w:pPr>
                      <w:r w:rsidRPr="00635B86">
                        <w:rPr>
                          <w:rFonts w:asciiTheme="majorHAnsi" w:hAnsiTheme="majorHAnsi"/>
                          <w:b/>
                          <w:bCs/>
                          <w:szCs w:val="24"/>
                        </w:rPr>
                        <w:t>September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Cs w:val="24"/>
                        </w:rPr>
                        <w:t xml:space="preserve"> 14</w:t>
                      </w:r>
                    </w:p>
                    <w:p w14:paraId="221F106E" w14:textId="381E659B" w:rsidR="00635B86" w:rsidRDefault="00635B86" w:rsidP="009C770E">
                      <w:pPr>
                        <w:spacing w:before="0" w:after="0" w:line="240" w:lineRule="auto"/>
                        <w:ind w:left="0"/>
                        <w:rPr>
                          <w:sz w:val="20"/>
                          <w:u w:val="single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 xml:space="preserve">-Lamb/Goat Raisers Meeting </w:t>
                      </w:r>
                    </w:p>
                    <w:p w14:paraId="578C8088" w14:textId="5F231D56" w:rsidR="00635B86" w:rsidRDefault="00635B86" w:rsidP="009C770E">
                      <w:pPr>
                        <w:spacing w:before="0" w:after="0" w:line="240" w:lineRule="auto"/>
                        <w:ind w:left="0"/>
                        <w:rPr>
                          <w:i/>
                          <w:iCs/>
                          <w:sz w:val="20"/>
                        </w:rPr>
                      </w:pPr>
                      <w:bookmarkStart w:id="1" w:name="_Hlk79494270"/>
                      <w:r w:rsidRPr="00635B86">
                        <w:rPr>
                          <w:i/>
                          <w:iCs/>
                          <w:sz w:val="20"/>
                        </w:rPr>
                        <w:t>6:30</w:t>
                      </w:r>
                      <w:r>
                        <w:rPr>
                          <w:i/>
                          <w:iCs/>
                          <w:sz w:val="20"/>
                        </w:rPr>
                        <w:t>pm Library, for anyone raising a CFISD Goat or Lamb</w:t>
                      </w:r>
                    </w:p>
                    <w:bookmarkEnd w:id="1"/>
                    <w:p w14:paraId="61294AE0" w14:textId="082A5D07" w:rsidR="00635B86" w:rsidRDefault="00635B86" w:rsidP="009C770E">
                      <w:pPr>
                        <w:spacing w:before="0" w:after="0" w:line="240" w:lineRule="auto"/>
                        <w:ind w:left="0"/>
                        <w:rPr>
                          <w:i/>
                          <w:iCs/>
                          <w:sz w:val="20"/>
                        </w:rPr>
                      </w:pPr>
                    </w:p>
                    <w:p w14:paraId="5C3F8D5D" w14:textId="25EBFAE2" w:rsidR="00635B86" w:rsidRDefault="00635B86" w:rsidP="009C770E">
                      <w:pPr>
                        <w:spacing w:before="0" w:after="0" w:line="240" w:lineRule="auto"/>
                        <w:ind w:left="0"/>
                        <w:rPr>
                          <w:sz w:val="20"/>
                          <w:u w:val="single"/>
                        </w:rPr>
                      </w:pPr>
                      <w:r w:rsidRPr="00635B86">
                        <w:rPr>
                          <w:sz w:val="20"/>
                          <w:u w:val="single"/>
                        </w:rPr>
                        <w:t>-Swine Raisers Meeting</w:t>
                      </w:r>
                    </w:p>
                    <w:p w14:paraId="3EB0ECD5" w14:textId="71BBE242" w:rsidR="00635B86" w:rsidRDefault="00635B86" w:rsidP="00635B86">
                      <w:pPr>
                        <w:spacing w:before="0" w:after="0" w:line="240" w:lineRule="auto"/>
                        <w:ind w:left="0"/>
                        <w:rPr>
                          <w:i/>
                          <w:iCs/>
                          <w:sz w:val="20"/>
                        </w:rPr>
                      </w:pPr>
                      <w:r w:rsidRPr="00635B86">
                        <w:rPr>
                          <w:i/>
                          <w:iCs/>
                          <w:sz w:val="20"/>
                        </w:rPr>
                        <w:t>6:30</w:t>
                      </w:r>
                      <w:r>
                        <w:rPr>
                          <w:i/>
                          <w:iCs/>
                          <w:sz w:val="20"/>
                        </w:rPr>
                        <w:t xml:space="preserve">pm </w:t>
                      </w:r>
                      <w:r>
                        <w:rPr>
                          <w:i/>
                          <w:iCs/>
                          <w:sz w:val="20"/>
                        </w:rPr>
                        <w:t>teaching theatre</w:t>
                      </w:r>
                      <w:r>
                        <w:rPr>
                          <w:i/>
                          <w:iCs/>
                          <w:sz w:val="20"/>
                        </w:rPr>
                        <w:t xml:space="preserve">, for anyone raising a CFISD </w:t>
                      </w:r>
                      <w:r>
                        <w:rPr>
                          <w:i/>
                          <w:iCs/>
                          <w:sz w:val="20"/>
                        </w:rPr>
                        <w:t>pig</w:t>
                      </w:r>
                    </w:p>
                    <w:p w14:paraId="69047542" w14:textId="77777777" w:rsidR="00635B86" w:rsidRPr="00635B86" w:rsidRDefault="00635B86" w:rsidP="009C770E">
                      <w:pPr>
                        <w:spacing w:before="0" w:after="0" w:line="240" w:lineRule="auto"/>
                        <w:ind w:left="0"/>
                        <w:rPr>
                          <w:sz w:val="20"/>
                          <w:u w:val="single"/>
                        </w:rPr>
                      </w:pPr>
                    </w:p>
                    <w:p w14:paraId="241B523A" w14:textId="123999AF" w:rsidR="00D036BE" w:rsidRPr="009C770E" w:rsidRDefault="00635B86" w:rsidP="009C770E">
                      <w:pPr>
                        <w:spacing w:before="0" w:after="0" w:line="240" w:lineRule="auto"/>
                        <w:ind w:left="0"/>
                        <w:rPr>
                          <w:sz w:val="20"/>
                          <w:u w:val="single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 xml:space="preserve">-FFA </w:t>
                      </w:r>
                      <w:r w:rsidR="00D036BE" w:rsidRPr="009C770E">
                        <w:rPr>
                          <w:sz w:val="20"/>
                          <w:u w:val="single"/>
                        </w:rPr>
                        <w:t>Meeting</w:t>
                      </w:r>
                    </w:p>
                    <w:p w14:paraId="6D3E08EF" w14:textId="74888416" w:rsidR="00BC6E0B" w:rsidRPr="00BC6E0B" w:rsidRDefault="00D036BE" w:rsidP="009C770E">
                      <w:pPr>
                        <w:spacing w:before="0" w:after="0" w:line="240" w:lineRule="auto"/>
                        <w:ind w:left="0"/>
                        <w:rPr>
                          <w:b/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* </w:t>
                      </w:r>
                      <w:r w:rsidR="009C770E" w:rsidRPr="00BC6E0B">
                        <w:rPr>
                          <w:b/>
                          <w:sz w:val="20"/>
                        </w:rPr>
                        <w:t>FFA meeting in the cafeteria and Booster club meeting in the library at 7:</w:t>
                      </w:r>
                      <w:r w:rsidR="00635B86">
                        <w:rPr>
                          <w:b/>
                          <w:sz w:val="20"/>
                        </w:rPr>
                        <w:t>00</w:t>
                      </w:r>
                      <w:r w:rsidR="009C770E" w:rsidRPr="00BC6E0B">
                        <w:rPr>
                          <w:b/>
                          <w:sz w:val="20"/>
                        </w:rPr>
                        <w:t>pm.</w:t>
                      </w:r>
                    </w:p>
                    <w:p w14:paraId="098AB57D" w14:textId="26161E6E" w:rsidR="009C770E" w:rsidRPr="00BC6E0B" w:rsidRDefault="00BC6E0B" w:rsidP="00BC6E0B">
                      <w:pPr>
                        <w:spacing w:before="0" w:after="0" w:line="240" w:lineRule="auto"/>
                        <w:ind w:left="0"/>
                        <w:rPr>
                          <w:b/>
                          <w:sz w:val="20"/>
                        </w:rPr>
                      </w:pPr>
                      <w:r w:rsidRPr="00BC6E0B">
                        <w:rPr>
                          <w:sz w:val="20"/>
                        </w:rPr>
                        <w:t xml:space="preserve"> </w:t>
                      </w:r>
                      <w:r w:rsidR="009C770E" w:rsidRPr="00BC6E0B">
                        <w:rPr>
                          <w:b/>
                          <w:sz w:val="20"/>
                        </w:rPr>
                        <w:t>*For all students enrolled in an Ag class</w:t>
                      </w:r>
                    </w:p>
                    <w:p w14:paraId="453CE30C" w14:textId="77777777" w:rsidR="00BC6E0B" w:rsidRPr="00BC6E0B" w:rsidRDefault="00BC6E0B" w:rsidP="00BC6E0B">
                      <w:pPr>
                        <w:spacing w:before="0" w:after="0" w:line="240" w:lineRule="auto"/>
                        <w:ind w:left="0"/>
                        <w:rPr>
                          <w:sz w:val="18"/>
                        </w:rPr>
                      </w:pPr>
                    </w:p>
                    <w:tbl>
                      <w:tblPr>
                        <w:tblStyle w:val="NewsletterTable"/>
                        <w:tblW w:w="4980" w:type="pct"/>
                        <w:jc w:val="center"/>
                        <w:tblLook w:val="04A0" w:firstRow="1" w:lastRow="0" w:firstColumn="1" w:lastColumn="0" w:noHBand="0" w:noVBand="1"/>
                        <w:tblDescription w:val="Announcement table"/>
                      </w:tblPr>
                      <w:tblGrid>
                        <w:gridCol w:w="3990"/>
                      </w:tblGrid>
                      <w:tr w:rsidR="005D5BF5" w14:paraId="7CEBD6B1" w14:textId="77777777" w:rsidTr="00AB33CD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tcW w:w="3765" w:type="dxa"/>
                            <w:tcBorders>
                              <w:bottom w:val="nil"/>
                            </w:tcBorders>
                          </w:tcPr>
                          <w:p w14:paraId="21921993" w14:textId="77777777" w:rsidR="005D5BF5" w:rsidRDefault="005D5BF5">
                            <w:pPr>
                              <w:pStyle w:val="TableSpace"/>
                            </w:pPr>
                          </w:p>
                        </w:tc>
                      </w:tr>
                      <w:tr w:rsidR="005D5BF5" w14:paraId="345A85A9" w14:textId="77777777" w:rsidTr="00AB33CD">
                        <w:trPr>
                          <w:trHeight w:val="5760"/>
                          <w:jc w:val="center"/>
                        </w:trPr>
                        <w:tc>
                          <w:tcPr>
                            <w:tcW w:w="376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</w:tcPr>
                          <w:p w14:paraId="7E9850A3" w14:textId="77777777" w:rsidR="005D5BF5" w:rsidRDefault="005D5BF5"/>
                        </w:tc>
                      </w:tr>
                    </w:tbl>
                    <w:p w14:paraId="0FC67565" w14:textId="77777777" w:rsidR="005D5BF5" w:rsidRDefault="005D5BF5">
                      <w:pPr>
                        <w:pStyle w:val="NoSpacing"/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6B5825">
        <w:t>Cy-Fair FFA</w:t>
      </w:r>
    </w:p>
    <w:p w14:paraId="340947C6" w14:textId="0584E0D7" w:rsidR="005D5BF5" w:rsidRDefault="006B5825">
      <w:pPr>
        <w:pStyle w:val="ContactInfo"/>
      </w:pPr>
      <w:r>
        <w:t>22602 Hempstead Hwy Cypress, Texas 77429</w:t>
      </w:r>
    </w:p>
    <w:p w14:paraId="6313386A" w14:textId="5E551C0D" w:rsidR="005D5BF5" w:rsidRDefault="006B5825" w:rsidP="00CF7F2D">
      <w:pPr>
        <w:pStyle w:val="ContactInfo"/>
        <w:spacing w:after="0"/>
      </w:pPr>
      <w:r>
        <w:t>W: cyfair.ffanow.org</w:t>
      </w:r>
      <w:r w:rsidR="00D32517">
        <w:t xml:space="preserve"> T: </w:t>
      </w:r>
      <w:r>
        <w:t>281-897-4460</w:t>
      </w:r>
    </w:p>
    <w:tbl>
      <w:tblPr>
        <w:tblStyle w:val="NewsletterTable"/>
        <w:tblW w:w="3220" w:type="pct"/>
        <w:tblLook w:val="0660" w:firstRow="1" w:lastRow="1" w:firstColumn="0" w:lastColumn="0" w:noHBand="1" w:noVBand="1"/>
        <w:tblDescription w:val="Intro letter"/>
      </w:tblPr>
      <w:tblGrid>
        <w:gridCol w:w="6955"/>
      </w:tblGrid>
      <w:tr w:rsidR="005D5BF5" w14:paraId="7F36FA15" w14:textId="77777777" w:rsidTr="005D5B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73683144" w14:textId="77777777" w:rsidR="005D5BF5" w:rsidRDefault="005D5BF5">
            <w:pPr>
              <w:pStyle w:val="TableSpace"/>
            </w:pPr>
          </w:p>
        </w:tc>
      </w:tr>
      <w:tr w:rsidR="005D5BF5" w14:paraId="069ECAA8" w14:textId="77777777" w:rsidTr="005D5BF5">
        <w:tc>
          <w:tcPr>
            <w:tcW w:w="6955" w:type="dxa"/>
          </w:tcPr>
          <w:p w14:paraId="7B24E58C" w14:textId="35715757" w:rsidR="005D5BF5" w:rsidRDefault="006B5825" w:rsidP="006B5825">
            <w:pPr>
              <w:spacing w:after="200" w:line="276" w:lineRule="auto"/>
            </w:pPr>
            <w:r>
              <w:t>Hello Cy-Fair FFA!</w:t>
            </w:r>
          </w:p>
          <w:p w14:paraId="518717AE" w14:textId="47C5E5C4" w:rsidR="006B5825" w:rsidRDefault="006B5825" w:rsidP="006B5825">
            <w:pPr>
              <w:spacing w:after="200" w:line="276" w:lineRule="auto"/>
            </w:pPr>
            <w:r>
              <w:t xml:space="preserve">Welcome to a new school year! We are looking forward to another successful year of many opportunities and new experiences. Throughout the summer, the officers have been working hard to make this year a success. Please be sure to visit our website to view our upcoming events for the year. </w:t>
            </w:r>
          </w:p>
          <w:p w14:paraId="46A456BC" w14:textId="77777777" w:rsidR="006B5825" w:rsidRDefault="006B5825" w:rsidP="006B5825">
            <w:pPr>
              <w:spacing w:after="200" w:line="276" w:lineRule="auto"/>
            </w:pPr>
            <w:r>
              <w:t>Sincerely,</w:t>
            </w:r>
          </w:p>
          <w:p w14:paraId="29A0530C" w14:textId="77777777" w:rsidR="006B5825" w:rsidRDefault="006B5825" w:rsidP="00CF7F2D">
            <w:r>
              <w:t>The Cy-Fair Ag</w:t>
            </w:r>
            <w:r w:rsidR="003F3D6A">
              <w:t>.</w:t>
            </w:r>
            <w:r>
              <w:t xml:space="preserve"> Teachers  </w:t>
            </w:r>
          </w:p>
        </w:tc>
      </w:tr>
      <w:tr w:rsidR="005D5BF5" w14:paraId="38B540A3" w14:textId="77777777" w:rsidTr="005D5BF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14D13399" w14:textId="77777777" w:rsidR="005D5BF5" w:rsidRDefault="005D5BF5">
            <w:pPr>
              <w:pStyle w:val="TableSpace"/>
            </w:pPr>
          </w:p>
        </w:tc>
      </w:tr>
    </w:tbl>
    <w:p w14:paraId="5BAA21C9" w14:textId="3C02E95B" w:rsidR="00FA02A7" w:rsidRPr="00C163C3" w:rsidRDefault="00E04FB6" w:rsidP="00C163C3">
      <w:pPr>
        <w:pStyle w:val="Heading2"/>
        <w:spacing w:before="0" w:after="0" w:line="240" w:lineRule="auto"/>
        <w:jc w:val="center"/>
        <w:rPr>
          <w:sz w:val="36"/>
        </w:rPr>
      </w:pPr>
      <w:r>
        <w:rPr>
          <w:rFonts w:asciiTheme="minorHAnsi" w:eastAsiaTheme="minorHAnsi" w:hAnsiTheme="minorHAnsi" w:cstheme="minorBidi"/>
          <w:bCs w:val="0"/>
          <w:color w:val="262626" w:themeColor="text1" w:themeTint="D9"/>
          <w:sz w:val="36"/>
        </w:rPr>
        <w:t>20</w:t>
      </w:r>
      <w:r w:rsidR="00C163C3">
        <w:rPr>
          <w:rFonts w:asciiTheme="minorHAnsi" w:eastAsiaTheme="minorHAnsi" w:hAnsiTheme="minorHAnsi" w:cstheme="minorBidi"/>
          <w:bCs w:val="0"/>
          <w:color w:val="262626" w:themeColor="text1" w:themeTint="D9"/>
          <w:sz w:val="36"/>
        </w:rPr>
        <w:t>20</w:t>
      </w:r>
      <w:r>
        <w:rPr>
          <w:rFonts w:asciiTheme="minorHAnsi" w:eastAsiaTheme="minorHAnsi" w:hAnsiTheme="minorHAnsi" w:cstheme="minorBidi"/>
          <w:bCs w:val="0"/>
          <w:color w:val="262626" w:themeColor="text1" w:themeTint="D9"/>
          <w:sz w:val="36"/>
        </w:rPr>
        <w:t>-20</w:t>
      </w:r>
      <w:r w:rsidR="00A34558">
        <w:rPr>
          <w:rFonts w:asciiTheme="minorHAnsi" w:eastAsiaTheme="minorHAnsi" w:hAnsiTheme="minorHAnsi" w:cstheme="minorBidi"/>
          <w:bCs w:val="0"/>
          <w:color w:val="262626" w:themeColor="text1" w:themeTint="D9"/>
          <w:sz w:val="36"/>
        </w:rPr>
        <w:t>2</w:t>
      </w:r>
      <w:r w:rsidR="00C163C3">
        <w:rPr>
          <w:rFonts w:asciiTheme="minorHAnsi" w:eastAsiaTheme="minorHAnsi" w:hAnsiTheme="minorHAnsi" w:cstheme="minorBidi"/>
          <w:bCs w:val="0"/>
          <w:color w:val="262626" w:themeColor="text1" w:themeTint="D9"/>
          <w:sz w:val="36"/>
        </w:rPr>
        <w:t>1</w:t>
      </w:r>
      <w:r w:rsidR="003E1539" w:rsidRPr="00D75209">
        <w:rPr>
          <w:rFonts w:asciiTheme="minorHAnsi" w:eastAsiaTheme="minorHAnsi" w:hAnsiTheme="minorHAnsi" w:cstheme="minorBidi"/>
          <w:bCs w:val="0"/>
          <w:color w:val="262626" w:themeColor="text1" w:themeTint="D9"/>
          <w:sz w:val="36"/>
        </w:rPr>
        <w:t xml:space="preserve"> Year </w:t>
      </w:r>
      <w:r w:rsidR="00CE42CB" w:rsidRPr="00D75209">
        <w:rPr>
          <w:rFonts w:asciiTheme="minorHAnsi" w:eastAsiaTheme="minorHAnsi" w:hAnsiTheme="minorHAnsi" w:cstheme="minorBidi"/>
          <w:bCs w:val="0"/>
          <w:color w:val="262626" w:themeColor="text1" w:themeTint="D9"/>
          <w:sz w:val="36"/>
        </w:rPr>
        <w:t>in</w:t>
      </w:r>
      <w:r w:rsidR="003E1539" w:rsidRPr="00D75209">
        <w:rPr>
          <w:rFonts w:asciiTheme="minorHAnsi" w:eastAsiaTheme="minorHAnsi" w:hAnsiTheme="minorHAnsi" w:cstheme="minorBidi"/>
          <w:bCs w:val="0"/>
          <w:color w:val="262626" w:themeColor="text1" w:themeTint="D9"/>
          <w:sz w:val="36"/>
        </w:rPr>
        <w:t xml:space="preserve"> Review</w:t>
      </w:r>
    </w:p>
    <w:p w14:paraId="041379F0" w14:textId="56B1A5E3" w:rsidR="008E6F23" w:rsidRPr="002E0550" w:rsidRDefault="008E6F23" w:rsidP="008E6F23">
      <w:pPr>
        <w:spacing w:before="0" w:after="0" w:line="240" w:lineRule="auto"/>
        <w:ind w:left="0"/>
        <w:rPr>
          <w:b/>
          <w:sz w:val="24"/>
          <w:u w:val="single"/>
        </w:rPr>
      </w:pPr>
      <w:bookmarkStart w:id="2" w:name="_Hlk79492265"/>
      <w:r w:rsidRPr="002E0550">
        <w:rPr>
          <w:b/>
          <w:sz w:val="24"/>
          <w:u w:val="single"/>
        </w:rPr>
        <w:t>CFISD Livestock Show</w:t>
      </w:r>
    </w:p>
    <w:p w14:paraId="058C55E2" w14:textId="08454760" w:rsidR="00E9477B" w:rsidRDefault="00EC490B" w:rsidP="00E9477B">
      <w:pPr>
        <w:spacing w:before="0" w:after="0" w:line="240" w:lineRule="auto"/>
      </w:pPr>
      <w:r>
        <w:rPr>
          <w:u w:val="single"/>
        </w:rPr>
        <w:t>Grand Champion Market Rabbits:</w:t>
      </w:r>
      <w:r>
        <w:t xml:space="preserve"> </w:t>
      </w:r>
      <w:r w:rsidR="00C163C3">
        <w:t>Caleb</w:t>
      </w:r>
      <w:r>
        <w:t xml:space="preserve"> Lee</w:t>
      </w:r>
    </w:p>
    <w:p w14:paraId="06165464" w14:textId="57FD772A" w:rsidR="00EC490B" w:rsidRDefault="00EC490B" w:rsidP="00E9477B">
      <w:pPr>
        <w:spacing w:before="0" w:after="0" w:line="240" w:lineRule="auto"/>
      </w:pPr>
      <w:r>
        <w:rPr>
          <w:u w:val="single"/>
        </w:rPr>
        <w:t>Grand Champion Lamb:</w:t>
      </w:r>
      <w:r>
        <w:t xml:space="preserve"> Jessica Donalson</w:t>
      </w:r>
    </w:p>
    <w:p w14:paraId="51CF173F" w14:textId="5096103B" w:rsidR="00EC490B" w:rsidRDefault="00EC490B" w:rsidP="00C163C3">
      <w:pPr>
        <w:spacing w:before="0" w:after="0" w:line="240" w:lineRule="auto"/>
      </w:pPr>
      <w:r>
        <w:rPr>
          <w:u w:val="single"/>
        </w:rPr>
        <w:t xml:space="preserve">Grand Champion </w:t>
      </w:r>
      <w:r w:rsidR="00C163C3">
        <w:rPr>
          <w:u w:val="single"/>
        </w:rPr>
        <w:t>Ag Mech:</w:t>
      </w:r>
      <w:r w:rsidR="00C163C3">
        <w:t xml:space="preserve"> Weston Coleman &amp; Mikala </w:t>
      </w:r>
      <w:proofErr w:type="spellStart"/>
      <w:r w:rsidR="00C163C3">
        <w:t>Reiland</w:t>
      </w:r>
      <w:proofErr w:type="spellEnd"/>
    </w:p>
    <w:p w14:paraId="65643354" w14:textId="4ACC2E22" w:rsidR="00EC490B" w:rsidRDefault="00EC490B" w:rsidP="00E9477B">
      <w:pPr>
        <w:spacing w:before="0" w:after="0" w:line="240" w:lineRule="auto"/>
      </w:pPr>
      <w:r>
        <w:rPr>
          <w:u w:val="single"/>
        </w:rPr>
        <w:t>Grand Senior Buck Breeding Rabbit:</w:t>
      </w:r>
      <w:r>
        <w:t xml:space="preserve"> </w:t>
      </w:r>
      <w:r w:rsidR="00C163C3">
        <w:t>Sarah Abell</w:t>
      </w:r>
    </w:p>
    <w:p w14:paraId="2AE23D3C" w14:textId="7E585E59" w:rsidR="00EC490B" w:rsidRDefault="00EC490B" w:rsidP="00E9477B">
      <w:pPr>
        <w:spacing w:before="0" w:after="0" w:line="240" w:lineRule="auto"/>
      </w:pPr>
      <w:r>
        <w:rPr>
          <w:u w:val="single"/>
        </w:rPr>
        <w:t xml:space="preserve">Reserve Junior </w:t>
      </w:r>
      <w:r w:rsidR="00C163C3">
        <w:rPr>
          <w:u w:val="single"/>
        </w:rPr>
        <w:t>Doe</w:t>
      </w:r>
      <w:r>
        <w:rPr>
          <w:u w:val="single"/>
        </w:rPr>
        <w:t xml:space="preserve"> Breeding Rabbit:</w:t>
      </w:r>
      <w:r>
        <w:t xml:space="preserve"> Audrey Jordan</w:t>
      </w:r>
    </w:p>
    <w:p w14:paraId="4C522C92" w14:textId="19A3F8C5" w:rsidR="00EC490B" w:rsidRDefault="00C163C3" w:rsidP="00C163C3">
      <w:pPr>
        <w:spacing w:before="0" w:after="0" w:line="240" w:lineRule="auto"/>
      </w:pPr>
      <w:r>
        <w:rPr>
          <w:u w:val="single"/>
        </w:rPr>
        <w:t>Reserve Champion Swine Showmanship</w:t>
      </w:r>
      <w:r>
        <w:t>: Reese McDaniel</w:t>
      </w:r>
    </w:p>
    <w:p w14:paraId="290263AD" w14:textId="6F719513" w:rsidR="00C163C3" w:rsidRDefault="00C163C3" w:rsidP="00C163C3">
      <w:pPr>
        <w:spacing w:before="0" w:after="0" w:line="240" w:lineRule="auto"/>
      </w:pPr>
      <w:r>
        <w:rPr>
          <w:u w:val="single"/>
        </w:rPr>
        <w:t>Reserve Champion Steer Showmanship</w:t>
      </w:r>
      <w:r w:rsidRPr="00C163C3">
        <w:t>:</w:t>
      </w:r>
      <w:r>
        <w:t xml:space="preserve"> Emma Morgan</w:t>
      </w:r>
    </w:p>
    <w:p w14:paraId="54FBEC7D" w14:textId="662219F3" w:rsidR="00C163C3" w:rsidRDefault="00C163C3" w:rsidP="00C163C3">
      <w:pPr>
        <w:spacing w:before="0" w:after="0" w:line="240" w:lineRule="auto"/>
      </w:pPr>
      <w:r>
        <w:rPr>
          <w:u w:val="single"/>
        </w:rPr>
        <w:t>Grand Champion Heifer Showmanship</w:t>
      </w:r>
      <w:r w:rsidRPr="00C163C3">
        <w:t>:</w:t>
      </w:r>
      <w:r>
        <w:t xml:space="preserve"> Kyleigh Emerson</w:t>
      </w:r>
    </w:p>
    <w:p w14:paraId="35B5069D" w14:textId="1484A6F9" w:rsidR="00C163C3" w:rsidRDefault="00C163C3" w:rsidP="00C163C3">
      <w:pPr>
        <w:spacing w:before="0" w:after="0" w:line="240" w:lineRule="auto"/>
      </w:pPr>
      <w:r w:rsidRPr="002F72F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1F9096" wp14:editId="4FF4B34D">
                <wp:simplePos x="0" y="0"/>
                <wp:positionH relativeFrom="margin">
                  <wp:posOffset>67310</wp:posOffset>
                </wp:positionH>
                <wp:positionV relativeFrom="paragraph">
                  <wp:posOffset>2653030</wp:posOffset>
                </wp:positionV>
                <wp:extent cx="7027545" cy="573405"/>
                <wp:effectExtent l="0" t="0" r="20955" b="171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7545" cy="5734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F26E2" w14:textId="79ED7E3F" w:rsidR="007F136D" w:rsidRPr="00BC6E0B" w:rsidRDefault="007F136D" w:rsidP="00BC6E0B">
                            <w:pPr>
                              <w:spacing w:before="0" w:line="240" w:lineRule="auto"/>
                              <w:ind w:left="0"/>
                              <w:jc w:val="center"/>
                              <w:rPr>
                                <w:sz w:val="28"/>
                              </w:rPr>
                            </w:pPr>
                            <w:r w:rsidRPr="00BC6E0B">
                              <w:rPr>
                                <w:sz w:val="28"/>
                              </w:rPr>
                              <w:t>Cy</w:t>
                            </w:r>
                            <w:r w:rsidR="004401A1" w:rsidRPr="00BC6E0B">
                              <w:rPr>
                                <w:sz w:val="28"/>
                              </w:rPr>
                              <w:t xml:space="preserve">-Fair FFA Received the Gold </w:t>
                            </w:r>
                            <w:r w:rsidRPr="00BC6E0B">
                              <w:rPr>
                                <w:sz w:val="28"/>
                              </w:rPr>
                              <w:t xml:space="preserve">Chapter Rating for the National Chapter Award </w:t>
                            </w:r>
                            <w:r w:rsidR="004401A1" w:rsidRPr="00BC6E0B">
                              <w:rPr>
                                <w:sz w:val="28"/>
                              </w:rPr>
                              <w:t>and t</w:t>
                            </w:r>
                            <w:r w:rsidR="002F4835">
                              <w:rPr>
                                <w:sz w:val="28"/>
                              </w:rPr>
                              <w:t>wo</w:t>
                            </w:r>
                            <w:r w:rsidR="004401A1" w:rsidRPr="00BC6E0B">
                              <w:rPr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="004401A1" w:rsidRPr="00BC6E0B">
                              <w:rPr>
                                <w:sz w:val="28"/>
                              </w:rPr>
                              <w:t>star</w:t>
                            </w:r>
                            <w:proofErr w:type="gramEnd"/>
                            <w:r w:rsidR="004401A1" w:rsidRPr="00BC6E0B">
                              <w:rPr>
                                <w:sz w:val="28"/>
                              </w:rPr>
                              <w:t xml:space="preserve"> at the National Level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F9096" id="Text Box 16" o:spid="_x0000_s1027" type="#_x0000_t202" style="position:absolute;left:0;text-align:left;margin-left:5.3pt;margin-top:208.9pt;width:553.35pt;height:45.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" fillcolor="#f2f2f2 [3052]" strokecolor="#f2f2f2 [3052]" strokeweight=".5pt">
                <v:textbox>
                  <w:txbxContent>
                    <w:p w14:paraId="4A2F26E2" w14:textId="79ED7E3F" w:rsidR="007F136D" w:rsidRPr="00BC6E0B" w:rsidRDefault="007F136D" w:rsidP="00BC6E0B">
                      <w:pPr>
                        <w:spacing w:before="0" w:line="240" w:lineRule="auto"/>
                        <w:ind w:left="0"/>
                        <w:jc w:val="center"/>
                        <w:rPr>
                          <w:sz w:val="28"/>
                        </w:rPr>
                      </w:pPr>
                      <w:r w:rsidRPr="00BC6E0B">
                        <w:rPr>
                          <w:sz w:val="28"/>
                        </w:rPr>
                        <w:t>Cy</w:t>
                      </w:r>
                      <w:r w:rsidR="004401A1" w:rsidRPr="00BC6E0B">
                        <w:rPr>
                          <w:sz w:val="28"/>
                        </w:rPr>
                        <w:t xml:space="preserve">-Fair FFA Received the Gold </w:t>
                      </w:r>
                      <w:r w:rsidRPr="00BC6E0B">
                        <w:rPr>
                          <w:sz w:val="28"/>
                        </w:rPr>
                        <w:t xml:space="preserve">Chapter Rating for the National Chapter Award </w:t>
                      </w:r>
                      <w:r w:rsidR="004401A1" w:rsidRPr="00BC6E0B">
                        <w:rPr>
                          <w:sz w:val="28"/>
                        </w:rPr>
                        <w:t>and t</w:t>
                      </w:r>
                      <w:r w:rsidR="002F4835">
                        <w:rPr>
                          <w:sz w:val="28"/>
                        </w:rPr>
                        <w:t>wo</w:t>
                      </w:r>
                      <w:r w:rsidR="004401A1" w:rsidRPr="00BC6E0B">
                        <w:rPr>
                          <w:sz w:val="28"/>
                        </w:rPr>
                        <w:t xml:space="preserve"> </w:t>
                      </w:r>
                      <w:proofErr w:type="gramStart"/>
                      <w:r w:rsidR="004401A1" w:rsidRPr="00BC6E0B">
                        <w:rPr>
                          <w:sz w:val="28"/>
                        </w:rPr>
                        <w:t>star</w:t>
                      </w:r>
                      <w:proofErr w:type="gramEnd"/>
                      <w:r w:rsidR="004401A1" w:rsidRPr="00BC6E0B">
                        <w:rPr>
                          <w:sz w:val="28"/>
                        </w:rPr>
                        <w:t xml:space="preserve"> at the National Level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u w:val="single"/>
        </w:rPr>
        <w:t>Reserve Champion Heifer Showmanship</w:t>
      </w:r>
      <w:r w:rsidRPr="00C163C3">
        <w:t>:</w:t>
      </w:r>
      <w:r>
        <w:t xml:space="preserve"> Alyssa Simpson </w:t>
      </w:r>
    </w:p>
    <w:bookmarkEnd w:id="2"/>
    <w:p w14:paraId="25095D56" w14:textId="0E5FA5C7" w:rsidR="00C163C3" w:rsidRDefault="00C163C3" w:rsidP="00C163C3">
      <w:pPr>
        <w:spacing w:before="0" w:after="0" w:line="240" w:lineRule="auto"/>
      </w:pPr>
    </w:p>
    <w:p w14:paraId="2AE772BE" w14:textId="6E320568" w:rsidR="00C163C3" w:rsidRPr="002E0550" w:rsidRDefault="00C163C3" w:rsidP="00C163C3">
      <w:pPr>
        <w:spacing w:before="0" w:after="0" w:line="240" w:lineRule="auto"/>
        <w:ind w:left="0"/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Career Development Events </w:t>
      </w:r>
    </w:p>
    <w:p w14:paraId="23AEE581" w14:textId="7CE40E72" w:rsidR="00C163C3" w:rsidRDefault="00C163C3" w:rsidP="00C163C3">
      <w:pPr>
        <w:spacing w:before="0" w:after="0" w:line="240" w:lineRule="auto"/>
      </w:pPr>
      <w:r>
        <w:rPr>
          <w:u w:val="single"/>
        </w:rPr>
        <w:t>Livestock Evaluation</w:t>
      </w:r>
      <w:r w:rsidR="00BE2352">
        <w:rPr>
          <w:u w:val="single"/>
        </w:rPr>
        <w:t>:</w:t>
      </w:r>
      <w:r w:rsidR="00BE2352">
        <w:t>1</w:t>
      </w:r>
      <w:r w:rsidR="00BE2352" w:rsidRPr="00BE2352">
        <w:rPr>
          <w:vertAlign w:val="superscript"/>
        </w:rPr>
        <w:t>st</w:t>
      </w:r>
      <w:r w:rsidR="00BE2352">
        <w:t xml:space="preserve"> in District, 3</w:t>
      </w:r>
      <w:r w:rsidR="00BE2352" w:rsidRPr="00BE2352">
        <w:rPr>
          <w:vertAlign w:val="superscript"/>
        </w:rPr>
        <w:t>rd</w:t>
      </w:r>
      <w:r w:rsidR="00BE2352">
        <w:t xml:space="preserve"> in area, State Qualifier</w:t>
      </w:r>
    </w:p>
    <w:p w14:paraId="225B7401" w14:textId="3739014D" w:rsidR="00BE2352" w:rsidRPr="00BE2352" w:rsidRDefault="00BE2352" w:rsidP="00C163C3">
      <w:pPr>
        <w:spacing w:before="0" w:after="0" w:line="240" w:lineRule="auto"/>
      </w:pPr>
      <w:r>
        <w:rPr>
          <w:rFonts w:eastAsia="Times New Roman"/>
          <w:noProof/>
        </w:rPr>
        <w:drawing>
          <wp:anchor distT="0" distB="0" distL="114300" distR="114300" simplePos="0" relativeHeight="251677696" behindDoc="0" locked="0" layoutInCell="1" allowOverlap="1" wp14:anchorId="2451CE54" wp14:editId="5D6DA828">
            <wp:simplePos x="0" y="0"/>
            <wp:positionH relativeFrom="column">
              <wp:posOffset>203200</wp:posOffset>
            </wp:positionH>
            <wp:positionV relativeFrom="paragraph">
              <wp:posOffset>294005</wp:posOffset>
            </wp:positionV>
            <wp:extent cx="1974850" cy="1564005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67"/>
                    <a:stretch/>
                  </pic:blipFill>
                  <pic:spPr bwMode="auto">
                    <a:xfrm>
                      <a:off x="0" y="0"/>
                      <a:ext cx="197485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78720" behindDoc="0" locked="0" layoutInCell="1" allowOverlap="1" wp14:anchorId="2F54C2DD" wp14:editId="5ABD2E4F">
            <wp:simplePos x="0" y="0"/>
            <wp:positionH relativeFrom="column">
              <wp:posOffset>2540000</wp:posOffset>
            </wp:positionH>
            <wp:positionV relativeFrom="paragraph">
              <wp:posOffset>198755</wp:posOffset>
            </wp:positionV>
            <wp:extent cx="1466850" cy="1701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45" b="25555"/>
                    <a:stretch/>
                  </pic:blipFill>
                  <pic:spPr bwMode="auto">
                    <a:xfrm>
                      <a:off x="0" y="0"/>
                      <a:ext cx="14668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u w:val="single"/>
        </w:rPr>
        <w:t>Ag Mechanics:</w:t>
      </w:r>
      <w:r>
        <w:t xml:space="preserve"> 1</w:t>
      </w:r>
      <w:r w:rsidRPr="00BE2352">
        <w:rPr>
          <w:vertAlign w:val="superscript"/>
        </w:rPr>
        <w:t>st</w:t>
      </w:r>
      <w:r>
        <w:t xml:space="preserve"> in District, 2</w:t>
      </w:r>
      <w:r w:rsidRPr="00BE2352">
        <w:rPr>
          <w:vertAlign w:val="superscript"/>
        </w:rPr>
        <w:t>nd</w:t>
      </w:r>
      <w:r>
        <w:t xml:space="preserve"> in area, State Qualifier </w:t>
      </w:r>
    </w:p>
    <w:p w14:paraId="4F0838B5" w14:textId="37F35DCA" w:rsidR="00771A4E" w:rsidRPr="004276D4" w:rsidRDefault="0026046F" w:rsidP="00811FA9">
      <w:pPr>
        <w:spacing w:after="0"/>
        <w:ind w:left="0"/>
        <w:rPr>
          <w:b/>
          <w:u w:val="single"/>
        </w:rPr>
      </w:pPr>
      <w:r w:rsidRPr="002E0550"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0" wp14:anchorId="27C72AD4" wp14:editId="792EF6AD">
                <wp:simplePos x="0" y="0"/>
                <mc:AlternateContent>
                  <mc:Choice Requires="wp14">
                    <wp:positionH relativeFrom="page">
                      <wp14:pctPosHOffset>66900</wp14:pctPosHOffset>
                    </wp:positionH>
                  </mc:Choice>
                  <mc:Fallback>
                    <wp:positionH relativeFrom="page">
                      <wp:posOffset>5199380</wp:posOffset>
                    </wp:positionH>
                  </mc:Fallback>
                </mc:AlternateContent>
                <wp:positionV relativeFrom="margin">
                  <wp:align>top</wp:align>
                </wp:positionV>
                <wp:extent cx="2476500" cy="3581400"/>
                <wp:effectExtent l="0" t="0" r="0" b="11430"/>
                <wp:wrapSquare wrapText="left"/>
                <wp:docPr id="3" name="Text Box 3" descr="Newsletter sideb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83C24" w14:textId="3DFCED65" w:rsidR="005D5BF5" w:rsidRDefault="005D5BF5">
                            <w:pPr>
                              <w:pStyle w:val="Photo"/>
                            </w:pPr>
                          </w:p>
                          <w:p w14:paraId="2B2BFED4" w14:textId="789CB1FF" w:rsidR="004B62FF" w:rsidRDefault="004B62FF">
                            <w:pPr>
                              <w:pStyle w:val="Photo"/>
                            </w:pPr>
                          </w:p>
                          <w:p w14:paraId="2E657322" w14:textId="162E38EF" w:rsidR="004B62FF" w:rsidRDefault="004B62FF">
                            <w:pPr>
                              <w:pStyle w:val="Photo"/>
                            </w:pPr>
                          </w:p>
                          <w:p w14:paraId="36F18E11" w14:textId="6BE3E995" w:rsidR="004B62FF" w:rsidRDefault="004B62FF">
                            <w:pPr>
                              <w:pStyle w:val="Photo"/>
                            </w:pPr>
                          </w:p>
                          <w:p w14:paraId="2184D6F1" w14:textId="2FD3B194" w:rsidR="004B62FF" w:rsidRDefault="004B62FF">
                            <w:pPr>
                              <w:pStyle w:val="Photo"/>
                            </w:pPr>
                          </w:p>
                          <w:tbl>
                            <w:tblPr>
                              <w:tblStyle w:val="NewsletterTable"/>
                              <w:tblW w:w="5000" w:type="pct"/>
                              <w:jc w:val="center"/>
                              <w:tblLook w:val="04A0" w:firstRow="1" w:lastRow="0" w:firstColumn="1" w:lastColumn="0" w:noHBand="0" w:noVBand="1"/>
                              <w:tblDescription w:val="Callout table"/>
                            </w:tblPr>
                            <w:tblGrid>
                              <w:gridCol w:w="3847"/>
                            </w:tblGrid>
                            <w:tr w:rsidR="005D5BF5" w14:paraId="266189E2" w14:textId="77777777" w:rsidTr="005D5BF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tcW w:w="3439" w:type="dxa"/>
                                  <w:tcBorders>
                                    <w:bottom w:val="nil"/>
                                  </w:tcBorders>
                                </w:tcPr>
                                <w:p w14:paraId="66780B97" w14:textId="77777777" w:rsidR="005D5BF5" w:rsidRDefault="005D5BF5">
                                  <w:pPr>
                                    <w:pStyle w:val="TableSpace"/>
                                  </w:pPr>
                                </w:p>
                              </w:tc>
                            </w:tr>
                            <w:tr w:rsidR="005D5BF5" w14:paraId="2F192FDC" w14:textId="77777777" w:rsidTr="005D5BF5">
                              <w:trPr>
                                <w:trHeight w:val="9576"/>
                                <w:jc w:val="center"/>
                              </w:trPr>
                              <w:tc>
                                <w:tcPr>
                                  <w:tcW w:w="343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61A470B" w14:textId="77777777" w:rsidR="00844BCA" w:rsidRDefault="00844BCA" w:rsidP="00EB4C4D">
                                  <w:pPr>
                                    <w:pStyle w:val="Heading1"/>
                                    <w:jc w:val="center"/>
                                    <w:outlineLvl w:val="0"/>
                                  </w:pPr>
                                </w:p>
                                <w:p w14:paraId="2403BB20" w14:textId="77777777" w:rsidR="00844BCA" w:rsidRDefault="00844BCA" w:rsidP="00EB4C4D">
                                  <w:pPr>
                                    <w:pStyle w:val="Heading1"/>
                                    <w:jc w:val="center"/>
                                    <w:outlineLvl w:val="0"/>
                                  </w:pPr>
                                </w:p>
                                <w:p w14:paraId="1B365416" w14:textId="77777777" w:rsidR="00844BCA" w:rsidRDefault="00844BCA" w:rsidP="00EB4C4D">
                                  <w:pPr>
                                    <w:pStyle w:val="Heading1"/>
                                    <w:jc w:val="center"/>
                                    <w:outlineLvl w:val="0"/>
                                  </w:pPr>
                                </w:p>
                                <w:p w14:paraId="06F35768" w14:textId="2711349E" w:rsidR="00EB4C4D" w:rsidRDefault="00811FA9" w:rsidP="00EB4C4D">
                                  <w:pPr>
                                    <w:pStyle w:val="Heading1"/>
                                    <w:jc w:val="center"/>
                                    <w:outlineLvl w:val="0"/>
                                  </w:pPr>
                                  <w:r>
                                    <w:t>Meet your officers</w:t>
                                  </w:r>
                                </w:p>
                                <w:p w14:paraId="7838C423" w14:textId="33AC15E9" w:rsidR="002F4835" w:rsidRPr="002F4835" w:rsidRDefault="002F4835" w:rsidP="002F48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F4835">
                                    <w:rPr>
                                      <w:sz w:val="18"/>
                                      <w:szCs w:val="18"/>
                                    </w:rPr>
                                    <w:t xml:space="preserve">President: Jessica </w:t>
                                  </w:r>
                                  <w:proofErr w:type="spellStart"/>
                                  <w:r w:rsidRPr="002F4835">
                                    <w:rPr>
                                      <w:sz w:val="18"/>
                                      <w:szCs w:val="18"/>
                                    </w:rPr>
                                    <w:t>Wargo</w:t>
                                  </w:r>
                                  <w:proofErr w:type="spellEnd"/>
                                </w:p>
                                <w:p w14:paraId="4EC12890" w14:textId="1D258AC4" w:rsidR="002F4835" w:rsidRPr="002F4835" w:rsidRDefault="002F4835" w:rsidP="002F48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F4835">
                                    <w:rPr>
                                      <w:sz w:val="18"/>
                                      <w:szCs w:val="18"/>
                                    </w:rPr>
                                    <w:t>Vice-President: Kylie Carter</w:t>
                                  </w:r>
                                </w:p>
                                <w:p w14:paraId="71D3B33E" w14:textId="10313F61" w:rsidR="002F4835" w:rsidRPr="002F4835" w:rsidRDefault="002F4835" w:rsidP="002F48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F4835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2F4835"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st</w:t>
                                  </w:r>
                                  <w:r w:rsidRPr="002F4835">
                                    <w:rPr>
                                      <w:sz w:val="18"/>
                                      <w:szCs w:val="18"/>
                                    </w:rPr>
                                    <w:t xml:space="preserve"> Vice President: Justin Chisholm</w:t>
                                  </w:r>
                                </w:p>
                                <w:p w14:paraId="33FA9454" w14:textId="297668A0" w:rsidR="00811FA9" w:rsidRPr="002F4835" w:rsidRDefault="002F4835" w:rsidP="002F48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F4835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2F4835"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st</w:t>
                                  </w:r>
                                  <w:r w:rsidRPr="002F4835">
                                    <w:rPr>
                                      <w:sz w:val="18"/>
                                      <w:szCs w:val="18"/>
                                    </w:rPr>
                                    <w:t xml:space="preserve"> Vice President: Avery Florez-Poreda</w:t>
                                  </w:r>
                                </w:p>
                              </w:tc>
                            </w:tr>
                          </w:tbl>
                          <w:p w14:paraId="744DE07D" w14:textId="77777777" w:rsidR="005D5BF5" w:rsidRDefault="005D5BF5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83600</wp14:pctHeight>
                </wp14:sizeRelV>
              </wp:anchor>
            </w:drawing>
          </mc:Choice>
          <mc:Fallback>
            <w:pict>
              <v:shape w14:anchorId="27C72AD4" id="Text Box 3" o:spid="_x0000_s1028" type="#_x0000_t202" alt="Newsletter sidebar 2" style="position:absolute;margin-left:0;margin-top:0;width:195pt;height:282pt;z-index:251665408;visibility:visible;mso-wrap-style:square;mso-width-percent:0;mso-height-percent:836;mso-left-percent:669;mso-wrap-distance-left:9pt;mso-wrap-distance-top:0;mso-wrap-distance-right:9pt;mso-wrap-distance-bottom:0;mso-position-horizontal-relative:page;mso-position-vertical:top;mso-position-vertical-relative:margin;mso-width-percent:0;mso-height-percent:836;mso-left-percent:669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" o:allowoverlap="f" filled="f" stroked="f" strokeweight=".5pt">
                <v:textbox inset="1.44pt,0,1.44pt,0">
                  <w:txbxContent>
                    <w:p w14:paraId="55883C24" w14:textId="3DFCED65" w:rsidR="005D5BF5" w:rsidRDefault="005D5BF5">
                      <w:pPr>
                        <w:pStyle w:val="Photo"/>
                      </w:pPr>
                    </w:p>
                    <w:p w14:paraId="2B2BFED4" w14:textId="789CB1FF" w:rsidR="004B62FF" w:rsidRDefault="004B62FF">
                      <w:pPr>
                        <w:pStyle w:val="Photo"/>
                      </w:pPr>
                    </w:p>
                    <w:p w14:paraId="2E657322" w14:textId="162E38EF" w:rsidR="004B62FF" w:rsidRDefault="004B62FF">
                      <w:pPr>
                        <w:pStyle w:val="Photo"/>
                      </w:pPr>
                    </w:p>
                    <w:p w14:paraId="36F18E11" w14:textId="6BE3E995" w:rsidR="004B62FF" w:rsidRDefault="004B62FF">
                      <w:pPr>
                        <w:pStyle w:val="Photo"/>
                      </w:pPr>
                    </w:p>
                    <w:p w14:paraId="2184D6F1" w14:textId="2FD3B194" w:rsidR="004B62FF" w:rsidRDefault="004B62FF">
                      <w:pPr>
                        <w:pStyle w:val="Photo"/>
                      </w:pPr>
                    </w:p>
                    <w:tbl>
                      <w:tblPr>
                        <w:tblStyle w:val="NewsletterTable"/>
                        <w:tblW w:w="5000" w:type="pct"/>
                        <w:jc w:val="center"/>
                        <w:tblLook w:val="04A0" w:firstRow="1" w:lastRow="0" w:firstColumn="1" w:lastColumn="0" w:noHBand="0" w:noVBand="1"/>
                        <w:tblDescription w:val="Callout table"/>
                      </w:tblPr>
                      <w:tblGrid>
                        <w:gridCol w:w="3847"/>
                      </w:tblGrid>
                      <w:tr w:rsidR="005D5BF5" w14:paraId="266189E2" w14:textId="77777777" w:rsidTr="005D5BF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tcW w:w="3439" w:type="dxa"/>
                            <w:tcBorders>
                              <w:bottom w:val="nil"/>
                            </w:tcBorders>
                          </w:tcPr>
                          <w:p w14:paraId="66780B97" w14:textId="77777777" w:rsidR="005D5BF5" w:rsidRDefault="005D5BF5">
                            <w:pPr>
                              <w:pStyle w:val="TableSpace"/>
                            </w:pPr>
                          </w:p>
                        </w:tc>
                      </w:tr>
                      <w:tr w:rsidR="005D5BF5" w14:paraId="2F192FDC" w14:textId="77777777" w:rsidTr="005D5BF5">
                        <w:trPr>
                          <w:trHeight w:val="9576"/>
                          <w:jc w:val="center"/>
                        </w:trPr>
                        <w:tc>
                          <w:tcPr>
                            <w:tcW w:w="343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61A470B" w14:textId="77777777" w:rsidR="00844BCA" w:rsidRDefault="00844BCA" w:rsidP="00EB4C4D">
                            <w:pPr>
                              <w:pStyle w:val="Heading1"/>
                              <w:jc w:val="center"/>
                              <w:outlineLvl w:val="0"/>
                            </w:pPr>
                          </w:p>
                          <w:p w14:paraId="2403BB20" w14:textId="77777777" w:rsidR="00844BCA" w:rsidRDefault="00844BCA" w:rsidP="00EB4C4D">
                            <w:pPr>
                              <w:pStyle w:val="Heading1"/>
                              <w:jc w:val="center"/>
                              <w:outlineLvl w:val="0"/>
                            </w:pPr>
                          </w:p>
                          <w:p w14:paraId="1B365416" w14:textId="77777777" w:rsidR="00844BCA" w:rsidRDefault="00844BCA" w:rsidP="00EB4C4D">
                            <w:pPr>
                              <w:pStyle w:val="Heading1"/>
                              <w:jc w:val="center"/>
                              <w:outlineLvl w:val="0"/>
                            </w:pPr>
                          </w:p>
                          <w:p w14:paraId="06F35768" w14:textId="2711349E" w:rsidR="00EB4C4D" w:rsidRDefault="00811FA9" w:rsidP="00EB4C4D">
                            <w:pPr>
                              <w:pStyle w:val="Heading1"/>
                              <w:jc w:val="center"/>
                              <w:outlineLvl w:val="0"/>
                            </w:pPr>
                            <w:r>
                              <w:t>Meet your officers</w:t>
                            </w:r>
                          </w:p>
                          <w:p w14:paraId="7838C423" w14:textId="33AC15E9" w:rsidR="002F4835" w:rsidRPr="002F4835" w:rsidRDefault="002F4835" w:rsidP="002F48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F4835">
                              <w:rPr>
                                <w:sz w:val="18"/>
                                <w:szCs w:val="18"/>
                              </w:rPr>
                              <w:t xml:space="preserve">President: Jessica </w:t>
                            </w:r>
                            <w:proofErr w:type="spellStart"/>
                            <w:r w:rsidRPr="002F4835">
                              <w:rPr>
                                <w:sz w:val="18"/>
                                <w:szCs w:val="18"/>
                              </w:rPr>
                              <w:t>Wargo</w:t>
                            </w:r>
                            <w:proofErr w:type="spellEnd"/>
                          </w:p>
                          <w:p w14:paraId="4EC12890" w14:textId="1D258AC4" w:rsidR="002F4835" w:rsidRPr="002F4835" w:rsidRDefault="002F4835" w:rsidP="002F48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F4835">
                              <w:rPr>
                                <w:sz w:val="18"/>
                                <w:szCs w:val="18"/>
                              </w:rPr>
                              <w:t>Vice-President: Kylie Carter</w:t>
                            </w:r>
                          </w:p>
                          <w:p w14:paraId="71D3B33E" w14:textId="10313F61" w:rsidR="002F4835" w:rsidRPr="002F4835" w:rsidRDefault="002F4835" w:rsidP="002F48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F4835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2F483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2F4835">
                              <w:rPr>
                                <w:sz w:val="18"/>
                                <w:szCs w:val="18"/>
                              </w:rPr>
                              <w:t xml:space="preserve"> Vice President: Justin Chisholm</w:t>
                            </w:r>
                          </w:p>
                          <w:p w14:paraId="33FA9454" w14:textId="297668A0" w:rsidR="00811FA9" w:rsidRPr="002F4835" w:rsidRDefault="002F4835" w:rsidP="002F48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F4835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2F483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2F4835">
                              <w:rPr>
                                <w:sz w:val="18"/>
                                <w:szCs w:val="18"/>
                              </w:rPr>
                              <w:t xml:space="preserve"> Vice President: Avery Florez-Poreda</w:t>
                            </w:r>
                          </w:p>
                        </w:tc>
                      </w:tr>
                    </w:tbl>
                    <w:p w14:paraId="744DE07D" w14:textId="77777777" w:rsidR="005D5BF5" w:rsidRDefault="005D5BF5">
                      <w:pPr>
                        <w:pStyle w:val="NoSpacing"/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077208" w:rsidRPr="004276D4">
        <w:rPr>
          <w:b/>
          <w:u w:val="single"/>
        </w:rPr>
        <w:t>Speaking Development Events</w:t>
      </w:r>
    </w:p>
    <w:p w14:paraId="09745CE9" w14:textId="7203180C" w:rsidR="00077208" w:rsidRPr="002E0550" w:rsidRDefault="00F201FE" w:rsidP="002E0550">
      <w:pPr>
        <w:spacing w:before="0" w:after="0"/>
        <w:rPr>
          <w:b/>
        </w:rPr>
      </w:pPr>
      <w:bookmarkStart w:id="3" w:name="_Hlk79492748"/>
      <w:r>
        <w:rPr>
          <w:u w:val="single"/>
        </w:rPr>
        <w:t>S</w:t>
      </w:r>
      <w:r w:rsidR="00BE2352">
        <w:rPr>
          <w:u w:val="single"/>
        </w:rPr>
        <w:t>panish Creed</w:t>
      </w:r>
      <w:r w:rsidR="00077208" w:rsidRPr="002E0550">
        <w:rPr>
          <w:u w:val="single"/>
        </w:rPr>
        <w:t>:</w:t>
      </w:r>
      <w:r w:rsidR="00077208" w:rsidRPr="002E0550">
        <w:t xml:space="preserve"> </w:t>
      </w:r>
      <w:r w:rsidR="004276D4">
        <w:rPr>
          <w:i/>
        </w:rPr>
        <w:t>1</w:t>
      </w:r>
      <w:proofErr w:type="gramStart"/>
      <w:r w:rsidR="004276D4" w:rsidRPr="004276D4">
        <w:rPr>
          <w:i/>
          <w:vertAlign w:val="superscript"/>
        </w:rPr>
        <w:t>st</w:t>
      </w:r>
      <w:r w:rsidR="004276D4">
        <w:rPr>
          <w:i/>
        </w:rPr>
        <w:t xml:space="preserve"> </w:t>
      </w:r>
      <w:r w:rsidR="00041CB4" w:rsidRPr="002E0550">
        <w:rPr>
          <w:i/>
        </w:rPr>
        <w:t xml:space="preserve"> </w:t>
      </w:r>
      <w:r w:rsidR="00077208" w:rsidRPr="002E0550">
        <w:rPr>
          <w:i/>
        </w:rPr>
        <w:t>in</w:t>
      </w:r>
      <w:proofErr w:type="gramEnd"/>
      <w:r w:rsidR="00077208" w:rsidRPr="002E0550">
        <w:rPr>
          <w:i/>
        </w:rPr>
        <w:t xml:space="preserve"> District, </w:t>
      </w:r>
      <w:r w:rsidR="00BE2352">
        <w:rPr>
          <w:i/>
        </w:rPr>
        <w:t>3</w:t>
      </w:r>
      <w:r w:rsidR="00BE2352" w:rsidRPr="00BE2352">
        <w:rPr>
          <w:i/>
          <w:vertAlign w:val="superscript"/>
        </w:rPr>
        <w:t>rd</w:t>
      </w:r>
      <w:r w:rsidR="00BE2352">
        <w:rPr>
          <w:i/>
        </w:rPr>
        <w:t xml:space="preserve"> </w:t>
      </w:r>
      <w:r w:rsidR="00A86B71">
        <w:rPr>
          <w:i/>
        </w:rPr>
        <w:t xml:space="preserve"> </w:t>
      </w:r>
      <w:r w:rsidR="00077208" w:rsidRPr="002E0550">
        <w:rPr>
          <w:i/>
        </w:rPr>
        <w:t>in Area</w:t>
      </w:r>
    </w:p>
    <w:p w14:paraId="34298C54" w14:textId="080A037D" w:rsidR="004276D4" w:rsidRDefault="002F4835" w:rsidP="00BE2352">
      <w:pPr>
        <w:pStyle w:val="ListParagraph"/>
        <w:spacing w:before="0" w:after="0"/>
        <w:ind w:left="864"/>
        <w:rPr>
          <w:sz w:val="20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9744" behindDoc="0" locked="0" layoutInCell="1" allowOverlap="1" wp14:anchorId="13B21600" wp14:editId="1BD03DFA">
            <wp:simplePos x="0" y="0"/>
            <wp:positionH relativeFrom="column">
              <wp:posOffset>4351528</wp:posOffset>
            </wp:positionH>
            <wp:positionV relativeFrom="paragraph">
              <wp:posOffset>52580</wp:posOffset>
            </wp:positionV>
            <wp:extent cx="3253357" cy="2373498"/>
            <wp:effectExtent l="1905" t="0" r="635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E8B325-9A77-4658-92F7-A0B7C55E8DB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3" t="12183" b="13380"/>
                    <a:stretch/>
                  </pic:blipFill>
                  <pic:spPr bwMode="auto">
                    <a:xfrm rot="5400000">
                      <a:off x="0" y="0"/>
                      <a:ext cx="3261173" cy="23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1FE">
        <w:rPr>
          <w:sz w:val="20"/>
        </w:rPr>
        <w:t>Al</w:t>
      </w:r>
      <w:r w:rsidR="00BE2352">
        <w:rPr>
          <w:sz w:val="20"/>
        </w:rPr>
        <w:t xml:space="preserve">ondra Rodriguez </w:t>
      </w:r>
    </w:p>
    <w:bookmarkEnd w:id="3"/>
    <w:p w14:paraId="756C37CD" w14:textId="06945F5A" w:rsidR="00BE2352" w:rsidRPr="002E0550" w:rsidRDefault="00BE2352" w:rsidP="00BE2352">
      <w:pPr>
        <w:spacing w:before="0" w:after="0"/>
        <w:rPr>
          <w:b/>
        </w:rPr>
      </w:pPr>
      <w:r>
        <w:rPr>
          <w:u w:val="single"/>
        </w:rPr>
        <w:t xml:space="preserve">Prepared </w:t>
      </w:r>
      <w:r w:rsidR="00F254C1">
        <w:rPr>
          <w:u w:val="single"/>
        </w:rPr>
        <w:t>Speaking</w:t>
      </w:r>
      <w:r>
        <w:rPr>
          <w:u w:val="single"/>
        </w:rPr>
        <w:t xml:space="preserve"> Plant Science</w:t>
      </w:r>
      <w:r w:rsidRPr="002E0550">
        <w:rPr>
          <w:u w:val="single"/>
        </w:rPr>
        <w:t>:</w:t>
      </w:r>
      <w:r>
        <w:t xml:space="preserve"> 2</w:t>
      </w:r>
      <w:proofErr w:type="gramStart"/>
      <w:r w:rsidRPr="00BE2352">
        <w:rPr>
          <w:vertAlign w:val="superscript"/>
        </w:rPr>
        <w:t>nd</w:t>
      </w:r>
      <w:r>
        <w:rPr>
          <w:i/>
        </w:rPr>
        <w:t xml:space="preserve"> </w:t>
      </w:r>
      <w:r w:rsidRPr="002E0550">
        <w:rPr>
          <w:i/>
        </w:rPr>
        <w:t xml:space="preserve"> in</w:t>
      </w:r>
      <w:proofErr w:type="gramEnd"/>
      <w:r w:rsidRPr="002E0550">
        <w:rPr>
          <w:i/>
        </w:rPr>
        <w:t xml:space="preserve"> District, </w:t>
      </w:r>
      <w:r>
        <w:rPr>
          <w:i/>
        </w:rPr>
        <w:t>Area Qualifier</w:t>
      </w:r>
    </w:p>
    <w:p w14:paraId="53A5A630" w14:textId="20DBDA17" w:rsidR="00BE2352" w:rsidRDefault="00BE2352" w:rsidP="00BE2352">
      <w:pPr>
        <w:pStyle w:val="ListParagraph"/>
        <w:spacing w:before="0" w:after="0"/>
        <w:ind w:left="864"/>
        <w:rPr>
          <w:sz w:val="20"/>
        </w:rPr>
      </w:pPr>
      <w:r>
        <w:rPr>
          <w:sz w:val="20"/>
        </w:rPr>
        <w:t xml:space="preserve">Jessica </w:t>
      </w:r>
      <w:proofErr w:type="spellStart"/>
      <w:r>
        <w:rPr>
          <w:sz w:val="20"/>
        </w:rPr>
        <w:t>Wargo</w:t>
      </w:r>
      <w:proofErr w:type="spellEnd"/>
    </w:p>
    <w:p w14:paraId="3063F4A3" w14:textId="42529AEA" w:rsidR="00BE2352" w:rsidRPr="002E0550" w:rsidRDefault="00BE2352" w:rsidP="00BE2352">
      <w:pPr>
        <w:spacing w:before="0" w:after="0"/>
        <w:rPr>
          <w:b/>
        </w:rPr>
      </w:pPr>
      <w:bookmarkStart w:id="4" w:name="_Hlk79492854"/>
      <w:r>
        <w:rPr>
          <w:u w:val="single"/>
        </w:rPr>
        <w:t>Prepared</w:t>
      </w:r>
      <w:r w:rsidR="00F254C1">
        <w:rPr>
          <w:u w:val="single"/>
        </w:rPr>
        <w:t xml:space="preserve"> Speaking</w:t>
      </w:r>
      <w:r>
        <w:rPr>
          <w:u w:val="single"/>
        </w:rPr>
        <w:t xml:space="preserve"> Ag Business</w:t>
      </w:r>
      <w:r w:rsidRPr="002E0550">
        <w:rPr>
          <w:u w:val="single"/>
        </w:rPr>
        <w:t>:</w:t>
      </w:r>
      <w:r w:rsidRPr="002E0550">
        <w:t xml:space="preserve"> </w:t>
      </w:r>
      <w:r>
        <w:rPr>
          <w:i/>
        </w:rPr>
        <w:t>3</w:t>
      </w:r>
      <w:proofErr w:type="gramStart"/>
      <w:r w:rsidRPr="00BE2352">
        <w:rPr>
          <w:i/>
          <w:vertAlign w:val="superscript"/>
        </w:rPr>
        <w:t>rd</w:t>
      </w:r>
      <w:r>
        <w:rPr>
          <w:i/>
        </w:rPr>
        <w:t xml:space="preserve"> </w:t>
      </w:r>
      <w:r w:rsidRPr="002E0550">
        <w:rPr>
          <w:i/>
        </w:rPr>
        <w:t xml:space="preserve"> in</w:t>
      </w:r>
      <w:proofErr w:type="gramEnd"/>
      <w:r w:rsidRPr="002E0550">
        <w:rPr>
          <w:i/>
        </w:rPr>
        <w:t xml:space="preserve"> District, </w:t>
      </w:r>
      <w:r>
        <w:rPr>
          <w:i/>
        </w:rPr>
        <w:t xml:space="preserve">Area Qualifier </w:t>
      </w:r>
    </w:p>
    <w:p w14:paraId="05ACE729" w14:textId="00086134" w:rsidR="00BE2352" w:rsidRDefault="00BE2352" w:rsidP="00BE2352">
      <w:pPr>
        <w:pStyle w:val="ListParagraph"/>
        <w:spacing w:before="0" w:after="0"/>
        <w:ind w:left="864"/>
        <w:rPr>
          <w:sz w:val="20"/>
        </w:rPr>
      </w:pPr>
      <w:r>
        <w:rPr>
          <w:sz w:val="20"/>
        </w:rPr>
        <w:t>Kylie Carter</w:t>
      </w:r>
    </w:p>
    <w:bookmarkEnd w:id="4"/>
    <w:p w14:paraId="10AA1CD9" w14:textId="15D87214" w:rsidR="00BE2352" w:rsidRPr="002E0550" w:rsidRDefault="00BE2352" w:rsidP="00BE2352">
      <w:pPr>
        <w:spacing w:before="0" w:after="0"/>
        <w:rPr>
          <w:b/>
        </w:rPr>
      </w:pPr>
      <w:r>
        <w:rPr>
          <w:u w:val="single"/>
        </w:rPr>
        <w:t>Prepare</w:t>
      </w:r>
      <w:r>
        <w:rPr>
          <w:u w:val="single"/>
        </w:rPr>
        <w:t xml:space="preserve">d </w:t>
      </w:r>
      <w:r w:rsidR="00F254C1">
        <w:rPr>
          <w:u w:val="single"/>
        </w:rPr>
        <w:t xml:space="preserve">Speaking </w:t>
      </w:r>
      <w:r>
        <w:rPr>
          <w:u w:val="single"/>
        </w:rPr>
        <w:t>Natural Resources</w:t>
      </w:r>
      <w:r w:rsidRPr="002E0550">
        <w:rPr>
          <w:u w:val="single"/>
        </w:rPr>
        <w:t>:</w:t>
      </w:r>
      <w:r w:rsidRPr="002E0550">
        <w:t xml:space="preserve"> </w:t>
      </w:r>
      <w:r>
        <w:rPr>
          <w:i/>
        </w:rPr>
        <w:t>3</w:t>
      </w:r>
      <w:proofErr w:type="gramStart"/>
      <w:r w:rsidRPr="00BE2352">
        <w:rPr>
          <w:i/>
          <w:vertAlign w:val="superscript"/>
        </w:rPr>
        <w:t>rd</w:t>
      </w:r>
      <w:r>
        <w:rPr>
          <w:i/>
        </w:rPr>
        <w:t xml:space="preserve"> </w:t>
      </w:r>
      <w:r w:rsidRPr="002E0550">
        <w:rPr>
          <w:i/>
        </w:rPr>
        <w:t xml:space="preserve"> in</w:t>
      </w:r>
      <w:proofErr w:type="gramEnd"/>
      <w:r w:rsidRPr="002E0550">
        <w:rPr>
          <w:i/>
        </w:rPr>
        <w:t xml:space="preserve"> District, </w:t>
      </w:r>
      <w:r>
        <w:rPr>
          <w:i/>
        </w:rPr>
        <w:t xml:space="preserve">Area Qualifier </w:t>
      </w:r>
    </w:p>
    <w:p w14:paraId="69216581" w14:textId="06F05002" w:rsidR="00BE2352" w:rsidRDefault="00BE2352" w:rsidP="00BE2352">
      <w:pPr>
        <w:pStyle w:val="ListParagraph"/>
        <w:spacing w:before="0" w:after="0"/>
        <w:ind w:left="864"/>
        <w:rPr>
          <w:sz w:val="20"/>
        </w:rPr>
      </w:pPr>
      <w:proofErr w:type="spellStart"/>
      <w:r>
        <w:rPr>
          <w:sz w:val="20"/>
        </w:rPr>
        <w:t>Alayne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Stancik</w:t>
      </w:r>
      <w:proofErr w:type="spellEnd"/>
    </w:p>
    <w:p w14:paraId="3B33F078" w14:textId="3AAE8A2E" w:rsidR="00BE2352" w:rsidRPr="002E0550" w:rsidRDefault="00BE2352" w:rsidP="00BE2352">
      <w:pPr>
        <w:spacing w:before="0" w:after="0"/>
        <w:rPr>
          <w:b/>
        </w:rPr>
      </w:pPr>
      <w:r>
        <w:rPr>
          <w:u w:val="single"/>
        </w:rPr>
        <w:t>Prepared</w:t>
      </w:r>
      <w:r>
        <w:rPr>
          <w:u w:val="single"/>
        </w:rPr>
        <w:t xml:space="preserve"> Natural Resources</w:t>
      </w:r>
      <w:r w:rsidRPr="002E0550">
        <w:rPr>
          <w:u w:val="single"/>
        </w:rPr>
        <w:t>:</w:t>
      </w:r>
      <w:r w:rsidRPr="002E0550">
        <w:t xml:space="preserve"> </w:t>
      </w:r>
      <w:r>
        <w:rPr>
          <w:i/>
        </w:rPr>
        <w:t>4th</w:t>
      </w:r>
      <w:r w:rsidRPr="002E0550">
        <w:rPr>
          <w:i/>
        </w:rPr>
        <w:t xml:space="preserve"> in District</w:t>
      </w:r>
      <w:r>
        <w:rPr>
          <w:i/>
        </w:rPr>
        <w:t xml:space="preserve"> </w:t>
      </w:r>
    </w:p>
    <w:p w14:paraId="529D0B20" w14:textId="29066360" w:rsidR="00BE2352" w:rsidRDefault="00BE2352" w:rsidP="00BE2352">
      <w:pPr>
        <w:pStyle w:val="ListParagraph"/>
        <w:spacing w:before="0" w:after="0"/>
        <w:ind w:left="864"/>
        <w:rPr>
          <w:sz w:val="20"/>
        </w:rPr>
      </w:pPr>
      <w:r>
        <w:rPr>
          <w:sz w:val="20"/>
        </w:rPr>
        <w:t>Zoey Casey</w:t>
      </w:r>
    </w:p>
    <w:p w14:paraId="16B14F15" w14:textId="0D138FD8" w:rsidR="00BE2352" w:rsidRPr="002E0550" w:rsidRDefault="00BE2352" w:rsidP="00BE2352">
      <w:pPr>
        <w:spacing w:before="0" w:after="0"/>
        <w:rPr>
          <w:b/>
        </w:rPr>
      </w:pPr>
      <w:r>
        <w:rPr>
          <w:u w:val="single"/>
        </w:rPr>
        <w:t xml:space="preserve">Prepared </w:t>
      </w:r>
      <w:r w:rsidR="00F254C1">
        <w:rPr>
          <w:u w:val="single"/>
        </w:rPr>
        <w:t xml:space="preserve">Speaking </w:t>
      </w:r>
      <w:r>
        <w:rPr>
          <w:u w:val="single"/>
        </w:rPr>
        <w:t>Ag</w:t>
      </w:r>
      <w:r>
        <w:rPr>
          <w:u w:val="single"/>
        </w:rPr>
        <w:t xml:space="preserve"> Policy</w:t>
      </w:r>
      <w:r w:rsidRPr="002E0550">
        <w:rPr>
          <w:u w:val="single"/>
        </w:rPr>
        <w:t>:</w:t>
      </w:r>
      <w:r w:rsidRPr="002E0550">
        <w:t xml:space="preserve"> </w:t>
      </w:r>
      <w:r>
        <w:rPr>
          <w:i/>
        </w:rPr>
        <w:t>4</w:t>
      </w:r>
      <w:r w:rsidRPr="00BE2352">
        <w:rPr>
          <w:i/>
          <w:vertAlign w:val="superscript"/>
        </w:rPr>
        <w:t>th</w:t>
      </w:r>
      <w:r>
        <w:rPr>
          <w:i/>
        </w:rPr>
        <w:t xml:space="preserve"> in District</w:t>
      </w:r>
    </w:p>
    <w:p w14:paraId="0B820974" w14:textId="1491B83C" w:rsidR="00BE2352" w:rsidRPr="00BE2352" w:rsidRDefault="00F254C1" w:rsidP="00BE2352">
      <w:pPr>
        <w:pStyle w:val="ListParagraph"/>
        <w:spacing w:before="0" w:after="0"/>
        <w:ind w:left="864"/>
        <w:rPr>
          <w:sz w:val="20"/>
        </w:rPr>
      </w:pPr>
      <w:r>
        <w:rPr>
          <w:sz w:val="20"/>
        </w:rPr>
        <w:t xml:space="preserve">Alondra Rodriguez </w:t>
      </w:r>
    </w:p>
    <w:p w14:paraId="46D39ECC" w14:textId="1C56B505" w:rsidR="00931261" w:rsidRDefault="00BE2352" w:rsidP="00BE2352">
      <w:pPr>
        <w:spacing w:before="0" w:after="0"/>
      </w:pPr>
      <w:bookmarkStart w:id="5" w:name="_Hlk79493045"/>
      <w:r>
        <w:rPr>
          <w:u w:val="single"/>
        </w:rPr>
        <w:t xml:space="preserve">Jr. </w:t>
      </w:r>
      <w:r>
        <w:rPr>
          <w:u w:val="single"/>
        </w:rPr>
        <w:t xml:space="preserve">Prepared </w:t>
      </w:r>
      <w:r>
        <w:rPr>
          <w:u w:val="single"/>
        </w:rPr>
        <w:t>Public Speaking</w:t>
      </w:r>
      <w:r w:rsidRPr="002E0550">
        <w:rPr>
          <w:u w:val="single"/>
        </w:rPr>
        <w:t>:</w:t>
      </w:r>
      <w:r w:rsidRPr="002E0550">
        <w:t xml:space="preserve"> </w:t>
      </w:r>
    </w:p>
    <w:p w14:paraId="5527B079" w14:textId="6A387113" w:rsidR="00BE2352" w:rsidRPr="002E0550" w:rsidRDefault="002A0EFC" w:rsidP="00BE2352">
      <w:pPr>
        <w:spacing w:before="0" w:after="0"/>
        <w:rPr>
          <w:b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1792" behindDoc="1" locked="0" layoutInCell="1" allowOverlap="1" wp14:anchorId="45DBDEF1" wp14:editId="0AA10FC2">
            <wp:simplePos x="0" y="0"/>
            <wp:positionH relativeFrom="column">
              <wp:posOffset>1371600</wp:posOffset>
            </wp:positionH>
            <wp:positionV relativeFrom="paragraph">
              <wp:posOffset>130810</wp:posOffset>
            </wp:positionV>
            <wp:extent cx="314325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469" y="21344"/>
                <wp:lineTo x="2146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352">
        <w:rPr>
          <w:i/>
        </w:rPr>
        <w:t>5</w:t>
      </w:r>
      <w:r w:rsidR="00BE2352" w:rsidRPr="00BE2352">
        <w:rPr>
          <w:i/>
          <w:vertAlign w:val="superscript"/>
        </w:rPr>
        <w:t>th</w:t>
      </w:r>
      <w:r w:rsidR="00BE2352">
        <w:rPr>
          <w:i/>
        </w:rPr>
        <w:t xml:space="preserve"> in District</w:t>
      </w:r>
      <w:r w:rsidR="00BE2352">
        <w:rPr>
          <w:i/>
        </w:rPr>
        <w:t xml:space="preserve"> </w:t>
      </w:r>
    </w:p>
    <w:p w14:paraId="6EA9FC6D" w14:textId="26E99651" w:rsidR="00BE2352" w:rsidRDefault="00F254C1" w:rsidP="00931261">
      <w:pPr>
        <w:spacing w:before="0" w:after="0"/>
        <w:rPr>
          <w:sz w:val="20"/>
        </w:rPr>
      </w:pPr>
      <w:r w:rsidRPr="00931261">
        <w:rPr>
          <w:sz w:val="20"/>
        </w:rPr>
        <w:t>Julie Hawkes</w:t>
      </w:r>
    </w:p>
    <w:p w14:paraId="2A1195F4" w14:textId="77777777" w:rsidR="00931261" w:rsidRPr="00931261" w:rsidRDefault="00931261" w:rsidP="00931261">
      <w:pPr>
        <w:spacing w:before="0" w:after="0"/>
        <w:rPr>
          <w:sz w:val="8"/>
          <w:szCs w:val="10"/>
        </w:rPr>
      </w:pPr>
    </w:p>
    <w:bookmarkEnd w:id="5"/>
    <w:p w14:paraId="139F7166" w14:textId="5CF1978A" w:rsidR="0097775F" w:rsidRDefault="00F254C1" w:rsidP="00F254C1">
      <w:pPr>
        <w:spacing w:before="0" w:after="0"/>
      </w:pPr>
      <w:r>
        <w:rPr>
          <w:u w:val="single"/>
        </w:rPr>
        <w:t xml:space="preserve">Prepared </w:t>
      </w:r>
      <w:r>
        <w:rPr>
          <w:u w:val="single"/>
        </w:rPr>
        <w:t>Tech &amp; Comm</w:t>
      </w:r>
      <w:r w:rsidRPr="002E0550">
        <w:t xml:space="preserve"> </w:t>
      </w:r>
    </w:p>
    <w:p w14:paraId="400932C2" w14:textId="1998BD36" w:rsidR="00F254C1" w:rsidRPr="002E0550" w:rsidRDefault="00F254C1" w:rsidP="00F254C1">
      <w:pPr>
        <w:spacing w:before="0" w:after="0"/>
        <w:rPr>
          <w:b/>
        </w:rPr>
      </w:pPr>
      <w:r>
        <w:rPr>
          <w:i/>
        </w:rPr>
        <w:t>5</w:t>
      </w:r>
      <w:r w:rsidRPr="00BE2352">
        <w:rPr>
          <w:i/>
          <w:vertAlign w:val="superscript"/>
        </w:rPr>
        <w:t>th</w:t>
      </w:r>
      <w:r>
        <w:rPr>
          <w:i/>
        </w:rPr>
        <w:t xml:space="preserve"> in District </w:t>
      </w:r>
    </w:p>
    <w:p w14:paraId="269196AB" w14:textId="3A928EB4" w:rsidR="0097775F" w:rsidRDefault="00F254C1" w:rsidP="00931261">
      <w:pPr>
        <w:spacing w:before="0" w:after="0"/>
        <w:rPr>
          <w:sz w:val="20"/>
        </w:rPr>
      </w:pPr>
      <w:r w:rsidRPr="0097775F">
        <w:rPr>
          <w:sz w:val="20"/>
        </w:rPr>
        <w:t xml:space="preserve">Jacob </w:t>
      </w:r>
      <w:proofErr w:type="spellStart"/>
      <w:r w:rsidRPr="0097775F">
        <w:rPr>
          <w:sz w:val="20"/>
        </w:rPr>
        <w:t>Wargo</w:t>
      </w:r>
      <w:proofErr w:type="spellEnd"/>
      <w:r w:rsidRPr="0097775F">
        <w:rPr>
          <w:sz w:val="20"/>
        </w:rPr>
        <w:t xml:space="preserve"> </w:t>
      </w:r>
      <w:bookmarkStart w:id="6" w:name="_GoBack"/>
      <w:bookmarkEnd w:id="6"/>
    </w:p>
    <w:p w14:paraId="23796CD4" w14:textId="77777777" w:rsidR="00931261" w:rsidRPr="00931261" w:rsidRDefault="00931261" w:rsidP="00931261">
      <w:pPr>
        <w:spacing w:before="0" w:after="0"/>
        <w:rPr>
          <w:sz w:val="10"/>
          <w:szCs w:val="12"/>
        </w:rPr>
      </w:pPr>
    </w:p>
    <w:p w14:paraId="6A9FB200" w14:textId="77777777" w:rsidR="0097775F" w:rsidRDefault="00F254C1" w:rsidP="00F254C1">
      <w:pPr>
        <w:spacing w:before="0" w:after="0"/>
      </w:pPr>
      <w:r>
        <w:rPr>
          <w:u w:val="single"/>
        </w:rPr>
        <w:t>Extemporaneous Public Speaking</w:t>
      </w:r>
      <w:r w:rsidRPr="002E0550">
        <w:rPr>
          <w:u w:val="single"/>
        </w:rPr>
        <w:t>:</w:t>
      </w:r>
      <w:r w:rsidRPr="002E0550">
        <w:t xml:space="preserve"> </w:t>
      </w:r>
    </w:p>
    <w:p w14:paraId="097215E6" w14:textId="2D352380" w:rsidR="00F254C1" w:rsidRPr="002E0550" w:rsidRDefault="00F254C1" w:rsidP="00F254C1">
      <w:pPr>
        <w:spacing w:before="0" w:after="0"/>
        <w:rPr>
          <w:b/>
        </w:rPr>
      </w:pPr>
      <w:r>
        <w:rPr>
          <w:i/>
        </w:rPr>
        <w:t>6</w:t>
      </w:r>
      <w:r w:rsidRPr="00F254C1">
        <w:rPr>
          <w:i/>
          <w:vertAlign w:val="superscript"/>
        </w:rPr>
        <w:t>th</w:t>
      </w:r>
      <w:r>
        <w:rPr>
          <w:i/>
        </w:rPr>
        <w:t xml:space="preserve"> in District </w:t>
      </w:r>
      <w:r>
        <w:rPr>
          <w:i/>
        </w:rPr>
        <w:t xml:space="preserve"> </w:t>
      </w:r>
    </w:p>
    <w:p w14:paraId="4C18BA64" w14:textId="15DF30E6" w:rsidR="00931261" w:rsidRDefault="00F254C1" w:rsidP="00931261">
      <w:pPr>
        <w:spacing w:before="0" w:after="0"/>
        <w:rPr>
          <w:sz w:val="20"/>
        </w:rPr>
      </w:pPr>
      <w:r w:rsidRPr="0097775F">
        <w:rPr>
          <w:sz w:val="20"/>
        </w:rPr>
        <w:t xml:space="preserve">Garrett Lawson </w:t>
      </w:r>
    </w:p>
    <w:p w14:paraId="2E63A7C5" w14:textId="77777777" w:rsidR="00931261" w:rsidRPr="00931261" w:rsidRDefault="00931261" w:rsidP="00931261">
      <w:pPr>
        <w:spacing w:before="0" w:after="0"/>
        <w:rPr>
          <w:sz w:val="20"/>
        </w:rPr>
      </w:pPr>
    </w:p>
    <w:p w14:paraId="3C690D99" w14:textId="64F87AF7" w:rsidR="00A86B71" w:rsidRDefault="002F4835" w:rsidP="00A86B71">
      <w:pPr>
        <w:spacing w:before="0" w:after="0"/>
        <w:ind w:left="0"/>
      </w:pPr>
      <w:r>
        <w:rPr>
          <w:rFonts w:eastAsia="Times New Roman"/>
          <w:noProof/>
        </w:rPr>
        <w:drawing>
          <wp:anchor distT="0" distB="0" distL="114300" distR="114300" simplePos="0" relativeHeight="251680768" behindDoc="0" locked="0" layoutInCell="1" allowOverlap="1" wp14:anchorId="44C8F7B0" wp14:editId="75BDADA9">
            <wp:simplePos x="0" y="0"/>
            <wp:positionH relativeFrom="margin">
              <wp:posOffset>4813300</wp:posOffset>
            </wp:positionH>
            <wp:positionV relativeFrom="paragraph">
              <wp:posOffset>17780</wp:posOffset>
            </wp:positionV>
            <wp:extent cx="2336800" cy="3333750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352">
        <w:rPr>
          <w:b/>
          <w:u w:val="single"/>
        </w:rPr>
        <w:t>S</w:t>
      </w:r>
      <w:r w:rsidR="00A86B71">
        <w:rPr>
          <w:b/>
          <w:u w:val="single"/>
        </w:rPr>
        <w:t>ummer 202</w:t>
      </w:r>
      <w:r>
        <w:rPr>
          <w:b/>
          <w:u w:val="single"/>
        </w:rPr>
        <w:t>1</w:t>
      </w:r>
    </w:p>
    <w:p w14:paraId="415C77B0" w14:textId="2E9B3B67" w:rsidR="00A86B71" w:rsidRDefault="00A86B71" w:rsidP="00A86B71">
      <w:pPr>
        <w:spacing w:before="0" w:after="0"/>
        <w:rPr>
          <w:i/>
        </w:rPr>
      </w:pPr>
      <w:r>
        <w:rPr>
          <w:u w:val="single"/>
        </w:rPr>
        <w:t>FFA Talent</w:t>
      </w:r>
      <w:r w:rsidRPr="002E0550">
        <w:rPr>
          <w:u w:val="single"/>
        </w:rPr>
        <w:t>:</w:t>
      </w:r>
      <w:r w:rsidRPr="002E0550">
        <w:t xml:space="preserve"> </w:t>
      </w:r>
      <w:r>
        <w:rPr>
          <w:i/>
        </w:rPr>
        <w:t>1</w:t>
      </w:r>
      <w:proofErr w:type="gramStart"/>
      <w:r w:rsidRPr="004276D4">
        <w:rPr>
          <w:i/>
          <w:vertAlign w:val="superscript"/>
        </w:rPr>
        <w:t>st</w:t>
      </w:r>
      <w:r>
        <w:rPr>
          <w:i/>
        </w:rPr>
        <w:t xml:space="preserve"> </w:t>
      </w:r>
      <w:r w:rsidRPr="002E0550">
        <w:rPr>
          <w:i/>
        </w:rPr>
        <w:t xml:space="preserve"> in</w:t>
      </w:r>
      <w:proofErr w:type="gramEnd"/>
      <w:r w:rsidRPr="002E0550">
        <w:rPr>
          <w:i/>
        </w:rPr>
        <w:t xml:space="preserve"> District,</w:t>
      </w:r>
      <w:r>
        <w:rPr>
          <w:i/>
        </w:rPr>
        <w:t>1</w:t>
      </w:r>
      <w:r w:rsidRPr="00A86B71">
        <w:rPr>
          <w:i/>
          <w:vertAlign w:val="superscript"/>
        </w:rPr>
        <w:t>st</w:t>
      </w:r>
      <w:r>
        <w:rPr>
          <w:i/>
        </w:rPr>
        <w:t xml:space="preserve">  </w:t>
      </w:r>
      <w:r w:rsidRPr="002E0550">
        <w:rPr>
          <w:i/>
        </w:rPr>
        <w:t xml:space="preserve">in Area, </w:t>
      </w:r>
      <w:r>
        <w:rPr>
          <w:i/>
        </w:rPr>
        <w:t>top 12 in the state</w:t>
      </w:r>
    </w:p>
    <w:p w14:paraId="2ABB5F96" w14:textId="30B69488" w:rsidR="00A86B71" w:rsidRDefault="00A86B71" w:rsidP="00A86B71">
      <w:pPr>
        <w:spacing w:before="0" w:after="0"/>
        <w:rPr>
          <w:sz w:val="20"/>
          <w:szCs w:val="20"/>
        </w:rPr>
      </w:pPr>
      <w:r>
        <w:rPr>
          <w:sz w:val="20"/>
          <w:szCs w:val="20"/>
        </w:rPr>
        <w:tab/>
        <w:t>Sophie Lee</w:t>
      </w:r>
    </w:p>
    <w:p w14:paraId="7F12426C" w14:textId="7F7A4495" w:rsidR="001A3A9B" w:rsidRPr="00122BB9" w:rsidRDefault="0097775F" w:rsidP="00C163C3">
      <w:pPr>
        <w:spacing w:before="0" w:after="0"/>
        <w:ind w:left="0"/>
        <w:rPr>
          <w:sz w:val="14"/>
          <w:szCs w:val="20"/>
          <w:u w:val="single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2816" behindDoc="0" locked="0" layoutInCell="1" allowOverlap="1" wp14:anchorId="35F1B614" wp14:editId="5DE3D666">
            <wp:simplePos x="0" y="0"/>
            <wp:positionH relativeFrom="margin">
              <wp:posOffset>-298450</wp:posOffset>
            </wp:positionH>
            <wp:positionV relativeFrom="paragraph">
              <wp:posOffset>134620</wp:posOffset>
            </wp:positionV>
            <wp:extent cx="2216150" cy="274637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2B2D6" w14:textId="5D9385A0" w:rsidR="001A3A9B" w:rsidRDefault="001A3A9B" w:rsidP="001A3A9B">
      <w:pPr>
        <w:spacing w:before="0" w:after="0"/>
        <w:rPr>
          <w:szCs w:val="20"/>
          <w:u w:val="single"/>
        </w:rPr>
      </w:pPr>
      <w:r>
        <w:rPr>
          <w:szCs w:val="20"/>
          <w:u w:val="single"/>
        </w:rPr>
        <w:t xml:space="preserve">HLSR Calf Scramble Certificate Winner: </w:t>
      </w:r>
    </w:p>
    <w:p w14:paraId="484A8654" w14:textId="0BF707A9" w:rsidR="001A3A9B" w:rsidRDefault="001A3A9B" w:rsidP="001A3A9B">
      <w:pPr>
        <w:spacing w:before="0" w:after="0"/>
        <w:rPr>
          <w:szCs w:val="20"/>
        </w:rPr>
      </w:pPr>
      <w:r>
        <w:rPr>
          <w:szCs w:val="20"/>
        </w:rPr>
        <w:tab/>
      </w:r>
      <w:r w:rsidR="00C163C3">
        <w:rPr>
          <w:szCs w:val="20"/>
        </w:rPr>
        <w:t xml:space="preserve">Alyssa Simpson </w:t>
      </w:r>
    </w:p>
    <w:p w14:paraId="0CF7208C" w14:textId="35C5B4D8" w:rsidR="00C163C3" w:rsidRDefault="00C163C3" w:rsidP="001A3A9B">
      <w:pPr>
        <w:spacing w:before="0" w:after="0"/>
        <w:rPr>
          <w:szCs w:val="20"/>
        </w:rPr>
      </w:pPr>
    </w:p>
    <w:p w14:paraId="10626B70" w14:textId="56201DDE" w:rsidR="00122BB9" w:rsidRDefault="00122BB9" w:rsidP="00122BB9">
      <w:pPr>
        <w:spacing w:before="0" w:after="0"/>
        <w:rPr>
          <w:szCs w:val="20"/>
          <w:u w:val="single"/>
        </w:rPr>
      </w:pPr>
      <w:r w:rsidRPr="00A86B71">
        <w:rPr>
          <w:szCs w:val="20"/>
          <w:u w:val="single"/>
        </w:rPr>
        <w:t>Lonestar Degree Recipients:</w:t>
      </w:r>
    </w:p>
    <w:p w14:paraId="2EDC839C" w14:textId="145EE04E" w:rsidR="00122BB9" w:rsidRPr="00122BB9" w:rsidRDefault="00C163C3" w:rsidP="00122BB9">
      <w:pPr>
        <w:spacing w:before="0" w:after="0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Danielle Brock, Alexa Slaughter, </w:t>
      </w:r>
      <w:proofErr w:type="spellStart"/>
      <w:r>
        <w:rPr>
          <w:sz w:val="20"/>
          <w:szCs w:val="20"/>
        </w:rPr>
        <w:t>Alayne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Stancik</w:t>
      </w:r>
      <w:proofErr w:type="spellEnd"/>
      <w:r w:rsidR="00931261">
        <w:rPr>
          <w:sz w:val="20"/>
          <w:szCs w:val="20"/>
        </w:rPr>
        <w:t>, Debbie Holley (Not pictured)</w:t>
      </w:r>
    </w:p>
    <w:p w14:paraId="5B9DC3AF" w14:textId="4429FF28" w:rsidR="001A3A9B" w:rsidRDefault="001A3A9B" w:rsidP="001A3A9B">
      <w:pPr>
        <w:spacing w:before="0" w:after="0"/>
        <w:rPr>
          <w:szCs w:val="20"/>
          <w:u w:val="single"/>
        </w:rPr>
      </w:pPr>
    </w:p>
    <w:p w14:paraId="7A3642C0" w14:textId="5F9D8937" w:rsidR="001A3A9B" w:rsidRPr="001A3A9B" w:rsidRDefault="001A3A9B" w:rsidP="001A3A9B">
      <w:pPr>
        <w:spacing w:before="0" w:after="0"/>
        <w:rPr>
          <w:szCs w:val="20"/>
        </w:rPr>
      </w:pPr>
    </w:p>
    <w:p w14:paraId="1456EE39" w14:textId="167F8FDD" w:rsidR="001A3A9B" w:rsidRPr="00A86B71" w:rsidRDefault="001A3A9B" w:rsidP="001A3A9B">
      <w:pPr>
        <w:spacing w:before="0" w:after="0"/>
        <w:ind w:left="0"/>
        <w:rPr>
          <w:sz w:val="20"/>
          <w:szCs w:val="20"/>
        </w:rPr>
      </w:pPr>
    </w:p>
    <w:p w14:paraId="50EE9632" w14:textId="4B5B8FC1" w:rsidR="00A86B71" w:rsidRPr="002E0550" w:rsidRDefault="00A86B71" w:rsidP="00A86B71">
      <w:pPr>
        <w:spacing w:before="0" w:after="0"/>
        <w:rPr>
          <w:b/>
        </w:rPr>
      </w:pPr>
      <w:r>
        <w:rPr>
          <w:i/>
        </w:rPr>
        <w:t xml:space="preserve"> </w:t>
      </w:r>
      <w:r w:rsidRPr="002E0550">
        <w:rPr>
          <w:i/>
        </w:rPr>
        <w:t xml:space="preserve"> </w:t>
      </w:r>
    </w:p>
    <w:p w14:paraId="43F210B1" w14:textId="6CE09BE9" w:rsidR="00A86B71" w:rsidRDefault="00A86B71" w:rsidP="00A86B71">
      <w:pPr>
        <w:spacing w:before="0" w:after="0"/>
        <w:ind w:left="0"/>
      </w:pPr>
    </w:p>
    <w:p w14:paraId="301E0383" w14:textId="08A4EA6A" w:rsidR="00122BB9" w:rsidRPr="00A86B71" w:rsidRDefault="00122BB9" w:rsidP="00A86B71">
      <w:pPr>
        <w:spacing w:before="0" w:after="0"/>
        <w:ind w:left="0"/>
      </w:pPr>
      <w:r w:rsidRPr="002E055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CAA84D" wp14:editId="3563475F">
                <wp:simplePos x="0" y="0"/>
                <wp:positionH relativeFrom="margin">
                  <wp:posOffset>0</wp:posOffset>
                </wp:positionH>
                <wp:positionV relativeFrom="paragraph">
                  <wp:posOffset>672465</wp:posOffset>
                </wp:positionV>
                <wp:extent cx="6953250" cy="5524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552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ysClr val="window" lastClr="FFFFFF">
                              <a:lumMod val="9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17B08D4A" w14:textId="34073FD5" w:rsidR="007F136D" w:rsidRPr="00BC6E0B" w:rsidRDefault="004401A1" w:rsidP="00BC6E0B">
                            <w:pPr>
                              <w:spacing w:before="0" w:line="240" w:lineRule="auto"/>
                              <w:ind w:left="0"/>
                              <w:jc w:val="center"/>
                              <w:rPr>
                                <w:sz w:val="28"/>
                              </w:rPr>
                            </w:pPr>
                            <w:r w:rsidRPr="00BC6E0B">
                              <w:rPr>
                                <w:sz w:val="28"/>
                              </w:rPr>
                              <w:t xml:space="preserve">Cy-Fair FFA Received </w:t>
                            </w:r>
                            <w:r w:rsidR="004276D4" w:rsidRPr="00BC6E0B">
                              <w:rPr>
                                <w:sz w:val="28"/>
                              </w:rPr>
                              <w:t>Silver</w:t>
                            </w:r>
                            <w:r w:rsidR="007F136D" w:rsidRPr="00BC6E0B">
                              <w:rPr>
                                <w:sz w:val="28"/>
                              </w:rPr>
                              <w:t xml:space="preserve"> in the Golden Horizon Award for Multiple Teacher Departments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AA84D" id="Text Box 17" o:spid="_x0000_s1029" type="#_x0000_t202" style="position:absolute;margin-left:0;margin-top:52.95pt;width:547.5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" fillcolor="#f2f2f2" strokecolor="#f2f2f2" strokeweight=".5pt">
                <v:textbox>
                  <w:txbxContent>
                    <w:p w14:paraId="17B08D4A" w14:textId="34073FD5" w:rsidR="007F136D" w:rsidRPr="00BC6E0B" w:rsidRDefault="004401A1" w:rsidP="00BC6E0B">
                      <w:pPr>
                        <w:spacing w:before="0" w:line="240" w:lineRule="auto"/>
                        <w:ind w:left="0"/>
                        <w:jc w:val="center"/>
                        <w:rPr>
                          <w:sz w:val="28"/>
                        </w:rPr>
                      </w:pPr>
                      <w:r w:rsidRPr="00BC6E0B">
                        <w:rPr>
                          <w:sz w:val="28"/>
                        </w:rPr>
                        <w:t xml:space="preserve">Cy-Fair FFA Received </w:t>
                      </w:r>
                      <w:r w:rsidR="004276D4" w:rsidRPr="00BC6E0B">
                        <w:rPr>
                          <w:sz w:val="28"/>
                        </w:rPr>
                        <w:t>Silver</w:t>
                      </w:r>
                      <w:r w:rsidR="007F136D" w:rsidRPr="00BC6E0B">
                        <w:rPr>
                          <w:sz w:val="28"/>
                        </w:rPr>
                        <w:t xml:space="preserve"> in the Golden Horizon Award for Multiple Teacher Departments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22BB9" w:rsidRPr="00A86B71" w:rsidSect="00FA02A7">
      <w:footerReference w:type="default" r:id="rId22"/>
      <w:pgSz w:w="12240" w:h="15840" w:code="1"/>
      <w:pgMar w:top="720" w:right="720" w:bottom="1440" w:left="72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3E91AF" w14:textId="77777777" w:rsidR="00AB258C" w:rsidRDefault="00AB258C">
      <w:pPr>
        <w:spacing w:before="0" w:after="0" w:line="240" w:lineRule="auto"/>
      </w:pPr>
      <w:r>
        <w:separator/>
      </w:r>
    </w:p>
  </w:endnote>
  <w:endnote w:type="continuationSeparator" w:id="0">
    <w:p w14:paraId="2638FE11" w14:textId="77777777" w:rsidR="00AB258C" w:rsidRDefault="00AB258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E8B21" w14:textId="77777777" w:rsidR="005D5BF5" w:rsidRDefault="005D5BF5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86EBC0" w14:textId="77777777" w:rsidR="00AB258C" w:rsidRDefault="00AB258C">
      <w:pPr>
        <w:spacing w:before="0" w:after="0" w:line="240" w:lineRule="auto"/>
      </w:pPr>
      <w:r>
        <w:separator/>
      </w:r>
    </w:p>
  </w:footnote>
  <w:footnote w:type="continuationSeparator" w:id="0">
    <w:p w14:paraId="2B573E68" w14:textId="77777777" w:rsidR="00AB258C" w:rsidRDefault="00AB258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8107B"/>
    <w:multiLevelType w:val="hybridMultilevel"/>
    <w:tmpl w:val="134E1188"/>
    <w:lvl w:ilvl="0" w:tplc="0980BE90">
      <w:start w:val="6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30BF5"/>
    <w:multiLevelType w:val="hybridMultilevel"/>
    <w:tmpl w:val="CA5CA19C"/>
    <w:lvl w:ilvl="0" w:tplc="3AEA9BC8">
      <w:numFmt w:val="bullet"/>
      <w:lvlText w:val=""/>
      <w:lvlJc w:val="left"/>
      <w:pPr>
        <w:ind w:left="504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2" w15:restartNumberingAfterBreak="0">
    <w:nsid w:val="1B275052"/>
    <w:multiLevelType w:val="hybridMultilevel"/>
    <w:tmpl w:val="1F1CD6D4"/>
    <w:lvl w:ilvl="0" w:tplc="0980BE90">
      <w:start w:val="6"/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FA7FB3"/>
    <w:multiLevelType w:val="hybridMultilevel"/>
    <w:tmpl w:val="BB40157C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2B3698C"/>
    <w:multiLevelType w:val="hybridMultilevel"/>
    <w:tmpl w:val="5994D95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5" w15:restartNumberingAfterBreak="0">
    <w:nsid w:val="53CD39E4"/>
    <w:multiLevelType w:val="hybridMultilevel"/>
    <w:tmpl w:val="44E0D2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7B91604"/>
    <w:multiLevelType w:val="hybridMultilevel"/>
    <w:tmpl w:val="0F745044"/>
    <w:lvl w:ilvl="0" w:tplc="1E701E76">
      <w:start w:val="6"/>
      <w:numFmt w:val="bullet"/>
      <w:lvlText w:val="-"/>
      <w:lvlJc w:val="left"/>
      <w:pPr>
        <w:ind w:left="504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7" w15:restartNumberingAfterBreak="0">
    <w:nsid w:val="5EFF29FB"/>
    <w:multiLevelType w:val="hybridMultilevel"/>
    <w:tmpl w:val="A46C4F14"/>
    <w:lvl w:ilvl="0" w:tplc="7AD22A4A">
      <w:numFmt w:val="bullet"/>
      <w:lvlText w:val=""/>
      <w:lvlJc w:val="left"/>
      <w:pPr>
        <w:ind w:left="504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8" w15:restartNumberingAfterBreak="0">
    <w:nsid w:val="77CE7932"/>
    <w:multiLevelType w:val="hybridMultilevel"/>
    <w:tmpl w:val="5F1ACF10"/>
    <w:lvl w:ilvl="0" w:tplc="7570DEC2">
      <w:start w:val="6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8"/>
  </w:num>
  <w:num w:numId="6">
    <w:abstractNumId w:val="0"/>
  </w:num>
  <w:num w:numId="7">
    <w:abstractNumId w:val="2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825"/>
    <w:rsid w:val="00041CB4"/>
    <w:rsid w:val="0006549D"/>
    <w:rsid w:val="00077208"/>
    <w:rsid w:val="00122BB9"/>
    <w:rsid w:val="001A1B7C"/>
    <w:rsid w:val="001A3A9B"/>
    <w:rsid w:val="001F72E6"/>
    <w:rsid w:val="002306A3"/>
    <w:rsid w:val="0026046F"/>
    <w:rsid w:val="002A0EFC"/>
    <w:rsid w:val="002A2FD6"/>
    <w:rsid w:val="002C0C22"/>
    <w:rsid w:val="002E0550"/>
    <w:rsid w:val="002F4835"/>
    <w:rsid w:val="002F72FC"/>
    <w:rsid w:val="003024FD"/>
    <w:rsid w:val="00393AE8"/>
    <w:rsid w:val="003D190A"/>
    <w:rsid w:val="003E1539"/>
    <w:rsid w:val="003F3D6A"/>
    <w:rsid w:val="004276D4"/>
    <w:rsid w:val="004401A1"/>
    <w:rsid w:val="004B62FF"/>
    <w:rsid w:val="004C57F5"/>
    <w:rsid w:val="004F0FD7"/>
    <w:rsid w:val="004F279A"/>
    <w:rsid w:val="005D5BF5"/>
    <w:rsid w:val="00635B86"/>
    <w:rsid w:val="006B5825"/>
    <w:rsid w:val="006F51CE"/>
    <w:rsid w:val="00767C6E"/>
    <w:rsid w:val="00771A4E"/>
    <w:rsid w:val="007F136D"/>
    <w:rsid w:val="00811FA9"/>
    <w:rsid w:val="00844BCA"/>
    <w:rsid w:val="008E6F23"/>
    <w:rsid w:val="00931261"/>
    <w:rsid w:val="0094301A"/>
    <w:rsid w:val="0095012C"/>
    <w:rsid w:val="0097775F"/>
    <w:rsid w:val="009C770E"/>
    <w:rsid w:val="00A1447C"/>
    <w:rsid w:val="00A34558"/>
    <w:rsid w:val="00A375A7"/>
    <w:rsid w:val="00A86B71"/>
    <w:rsid w:val="00AB258C"/>
    <w:rsid w:val="00AB33CD"/>
    <w:rsid w:val="00B02C43"/>
    <w:rsid w:val="00BC6E0B"/>
    <w:rsid w:val="00BE2352"/>
    <w:rsid w:val="00C163C3"/>
    <w:rsid w:val="00C93CBC"/>
    <w:rsid w:val="00CB5276"/>
    <w:rsid w:val="00CE42CB"/>
    <w:rsid w:val="00CE640C"/>
    <w:rsid w:val="00CF7F2D"/>
    <w:rsid w:val="00D036BE"/>
    <w:rsid w:val="00D32517"/>
    <w:rsid w:val="00D63600"/>
    <w:rsid w:val="00D75209"/>
    <w:rsid w:val="00DF6D15"/>
    <w:rsid w:val="00E04FB6"/>
    <w:rsid w:val="00E9477B"/>
    <w:rsid w:val="00EB4C4D"/>
    <w:rsid w:val="00EC490B"/>
    <w:rsid w:val="00EE4B6F"/>
    <w:rsid w:val="00F201FE"/>
    <w:rsid w:val="00F254C1"/>
    <w:rsid w:val="00F61D4B"/>
    <w:rsid w:val="00F907DF"/>
    <w:rsid w:val="00FA02A7"/>
    <w:rsid w:val="00FA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5FD78F2C"/>
  <w15:chartTrackingRefBased/>
  <w15:docId w15:val="{5FB54283-7713-4A23-8995-78D4B0A61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  <w:ind w:left="144" w:right="14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qFormat/>
  </w:style>
  <w:style w:type="paragraph" w:styleId="Heading1">
    <w:name w:val="heading 1"/>
    <w:basedOn w:val="Normal"/>
    <w:next w:val="Normal"/>
    <w:unhideWhenUsed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4B3259" w:themeColor="accent5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next w:val="ContactInfo"/>
    <w:uiPriority w:val="1"/>
    <w:qFormat/>
    <w:pPr>
      <w:spacing w:before="240" w:after="100"/>
    </w:pPr>
    <w:rPr>
      <w:rFonts w:asciiTheme="majorHAnsi" w:eastAsiaTheme="majorEastAsia" w:hAnsiTheme="majorHAnsi" w:cstheme="majorBidi"/>
      <w:color w:val="956AAC" w:themeColor="accent5"/>
      <w:sz w:val="66"/>
    </w:rPr>
  </w:style>
  <w:style w:type="paragraph" w:customStyle="1" w:styleId="ContactInfo">
    <w:name w:val="Contact Info"/>
    <w:basedOn w:val="Normal"/>
    <w:uiPriority w:val="1"/>
    <w:qFormat/>
    <w:pPr>
      <w:spacing w:before="0" w:after="240" w:line="336" w:lineRule="auto"/>
      <w:contextualSpacing/>
    </w:pPr>
  </w:style>
  <w:style w:type="paragraph" w:customStyle="1" w:styleId="TableSpace">
    <w:name w:val="Table Space"/>
    <w:basedOn w:val="Normal"/>
    <w:next w:val="Normal"/>
    <w:uiPriority w:val="2"/>
    <w:qFormat/>
    <w:pPr>
      <w:spacing w:before="0" w:after="0" w:line="80" w:lineRule="exact"/>
    </w:pPr>
  </w:style>
  <w:style w:type="paragraph" w:customStyle="1" w:styleId="Photo">
    <w:name w:val="Photo"/>
    <w:basedOn w:val="Normal"/>
    <w:uiPriority w:val="2"/>
    <w:qFormat/>
    <w:pPr>
      <w:spacing w:before="0" w:after="360" w:line="240" w:lineRule="auto"/>
      <w:ind w:left="0" w:right="0"/>
      <w:jc w:val="center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before="160" w:after="160" w:line="240" w:lineRule="auto"/>
    </w:pPr>
    <w:rPr>
      <w:color w:val="956AAC" w:themeColor="accent5"/>
    </w:rPr>
  </w:style>
  <w:style w:type="character" w:customStyle="1" w:styleId="FooterChar">
    <w:name w:val="Footer Char"/>
    <w:basedOn w:val="DefaultParagraphFont"/>
    <w:link w:val="Footer"/>
    <w:uiPriority w:val="99"/>
    <w:rPr>
      <w:color w:val="956AAC" w:themeColor="accent5"/>
    </w:rPr>
  </w:style>
  <w:style w:type="paragraph" w:styleId="Title">
    <w:name w:val="Title"/>
    <w:basedOn w:val="Normal"/>
    <w:link w:val="TitleChar"/>
    <w:uiPriority w:val="1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paragraph" w:styleId="NoSpacing">
    <w:name w:val="No Spacing"/>
    <w:uiPriority w:val="9"/>
    <w:qFormat/>
    <w:pPr>
      <w:spacing w:before="0" w:after="0" w:line="240" w:lineRule="auto"/>
    </w:pPr>
    <w:rPr>
      <w:color w:val="0D0D0D" w:themeColor="text1" w:themeTint="F2"/>
    </w:rPr>
  </w:style>
  <w:style w:type="table" w:styleId="TableGrid">
    <w:name w:val="Table Grid"/>
    <w:basedOn w:val="Table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leNormal"/>
    <w:uiPriority w:val="99"/>
    <w:pPr>
      <w:spacing w:after="0" w:line="240" w:lineRule="auto"/>
    </w:pPr>
    <w:tblPr>
      <w:tblBorders>
        <w:top w:val="single" w:sz="8" w:space="0" w:color="956AAC" w:themeColor="accent5"/>
        <w:bottom w:val="single" w:sz="8" w:space="0" w:color="956AAC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leNormal"/>
    <w:uiPriority w:val="99"/>
    <w:pPr>
      <w:spacing w:after="0" w:line="240" w:lineRule="auto"/>
    </w:pPr>
    <w:tblPr>
      <w:jc w:val="center"/>
      <w:tblBorders>
        <w:top w:val="single" w:sz="4" w:space="0" w:color="956AAC" w:themeColor="accent5"/>
        <w:left w:val="single" w:sz="4" w:space="0" w:color="956AAC" w:themeColor="accent5"/>
        <w:bottom w:val="single" w:sz="4" w:space="0" w:color="956AAC" w:themeColor="accent5"/>
        <w:right w:val="single" w:sz="4" w:space="0" w:color="956AAC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B3259" w:themeColor="accent5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82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82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CE42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5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cid:3D02BFFB-C889-4E33-93BB-A18AEAA780EF-L0-001" TargetMode="External"/><Relationship Id="rId18" Type="http://schemas.openxmlformats.org/officeDocument/2006/relationships/image" Target="media/image6.jpeg"/><Relationship Id="rId3" Type="http://schemas.openxmlformats.org/officeDocument/2006/relationships/numbering" Target="numbering.xml"/><Relationship Id="rId21" Type="http://schemas.openxmlformats.org/officeDocument/2006/relationships/image" Target="cid:8B95EE95-55B3-42F6-9A14-19ADFADB75FE-L0-001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cid:83FC2D51-A783-447D-A972-49759D847FD4-L0-001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31CA8D99-5F3D-4D26-A1F1-8E0D1746E5C3-L0-001" TargetMode="Externa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cid:18E8B325-9A77-4658-92F7-A0B7C55E8DBF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cid:EDBA5C73-5310-4FF7-B6C9-EC4E451B7DD5-L0-001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098684\AppData\Roaming\Microsoft\Templates\Elementary%20school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6651004A2124D6682133D39C5078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02585-13CE-4DFC-9B3C-0305F0FEB628}"/>
      </w:docPartPr>
      <w:docPartBody>
        <w:p w:rsidR="00B73898" w:rsidRDefault="002B0A7F">
          <w:pPr>
            <w:pStyle w:val="16651004A2124D6682133D39C50780D8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A7F"/>
    <w:rsid w:val="0001714A"/>
    <w:rsid w:val="002B0A7F"/>
    <w:rsid w:val="003312D8"/>
    <w:rsid w:val="004C5F0B"/>
    <w:rsid w:val="008E436E"/>
    <w:rsid w:val="00B7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spacing w:before="240" w:after="100" w:line="276" w:lineRule="auto"/>
      <w:ind w:left="144" w:right="144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B5A13286184B0AB89E80A0DDD63230">
    <w:name w:val="99B5A13286184B0AB89E80A0DDD63230"/>
  </w:style>
  <w:style w:type="paragraph" w:customStyle="1" w:styleId="A40A3BBC353C471EA2D22E9571A88F1A">
    <w:name w:val="A40A3BBC353C471EA2D22E9571A88F1A"/>
  </w:style>
  <w:style w:type="paragraph" w:customStyle="1" w:styleId="A8EF89DBDDDE4814829502B0B91977F2">
    <w:name w:val="A8EF89DBDDDE4814829502B0B91977F2"/>
  </w:style>
  <w:style w:type="paragraph" w:customStyle="1" w:styleId="0CFFBF114DF84817A8EB88C8F2241205">
    <w:name w:val="0CFFBF114DF84817A8EB88C8F2241205"/>
  </w:style>
  <w:style w:type="paragraph" w:customStyle="1" w:styleId="B7C3ADE1EA684F2CB1C11D03780F7742">
    <w:name w:val="B7C3ADE1EA684F2CB1C11D03780F7742"/>
  </w:style>
  <w:style w:type="paragraph" w:customStyle="1" w:styleId="688A4A012AC9421E8277BA168BD942AF">
    <w:name w:val="688A4A012AC9421E8277BA168BD942AF"/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/>
      <w:bCs/>
      <w:color w:val="0D0D0D" w:themeColor="text1" w:themeTint="F2"/>
      <w:szCs w:val="26"/>
    </w:rPr>
  </w:style>
  <w:style w:type="paragraph" w:customStyle="1" w:styleId="9DBFAA2A6C4C4F46B6E2D154A6CA0C7D">
    <w:name w:val="9DBFAA2A6C4C4F46B6E2D154A6CA0C7D"/>
  </w:style>
  <w:style w:type="paragraph" w:customStyle="1" w:styleId="4E7BFDBEAA9D460387B3CF5F996BF043">
    <w:name w:val="4E7BFDBEAA9D460387B3CF5F996BF043"/>
  </w:style>
  <w:style w:type="paragraph" w:customStyle="1" w:styleId="16651004A2124D6682133D39C50780D8">
    <w:name w:val="16651004A2124D6682133D39C50780D8"/>
  </w:style>
  <w:style w:type="paragraph" w:customStyle="1" w:styleId="A6CFF9BAF569418D873ABA632F716741">
    <w:name w:val="A6CFF9BAF569418D873ABA632F716741"/>
  </w:style>
  <w:style w:type="paragraph" w:customStyle="1" w:styleId="159A0AB7A05E45E5AA5FDFA4183FE1E7">
    <w:name w:val="159A0AB7A05E45E5AA5FDFA4183FE1E7"/>
  </w:style>
  <w:style w:type="paragraph" w:customStyle="1" w:styleId="39AA062FD11648159EB0BACEA9D7E66C">
    <w:name w:val="39AA062FD11648159EB0BACEA9D7E66C"/>
    <w:rsid w:val="002B0A7F"/>
  </w:style>
  <w:style w:type="paragraph" w:customStyle="1" w:styleId="70B89430A3A2431FA47EE3A0E8F080A8">
    <w:name w:val="70B89430A3A2431FA47EE3A0E8F080A8"/>
    <w:rsid w:val="00B73898"/>
  </w:style>
  <w:style w:type="paragraph" w:customStyle="1" w:styleId="8130A0C0C2C64729A25B56CC2981D3A0">
    <w:name w:val="8130A0C0C2C64729A25B56CC2981D3A0"/>
    <w:rsid w:val="0001714A"/>
  </w:style>
  <w:style w:type="paragraph" w:customStyle="1" w:styleId="1AE3D1D9B51A4FCFACBA5B64D1432409">
    <w:name w:val="1AE3D1D9B51A4FCFACBA5B64D1432409"/>
    <w:rsid w:val="0001714A"/>
  </w:style>
  <w:style w:type="paragraph" w:customStyle="1" w:styleId="3765171684E642B8B4ED08FF38290CED">
    <w:name w:val="3765171684E642B8B4ED08FF38290CED"/>
    <w:rsid w:val="0001714A"/>
  </w:style>
  <w:style w:type="paragraph" w:customStyle="1" w:styleId="DF70EA6B8B6F4883A475059DA20F2BB0">
    <w:name w:val="DF70EA6B8B6F4883A475059DA20F2BB0"/>
    <w:rsid w:val="003312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Elementary NEwsletter">
  <a:themeElements>
    <a:clrScheme name="Academic Newsletter">
      <a:dk1>
        <a:sysClr val="windowText" lastClr="000000"/>
      </a:dk1>
      <a:lt1>
        <a:sysClr val="window" lastClr="FFFFFF"/>
      </a:lt1>
      <a:dk2>
        <a:srgbClr val="0C4D68"/>
      </a:dk2>
      <a:lt2>
        <a:srgbClr val="F8EADB"/>
      </a:lt2>
      <a:accent1>
        <a:srgbClr val="199BD0"/>
      </a:accent1>
      <a:accent2>
        <a:srgbClr val="91C73F"/>
      </a:accent2>
      <a:accent3>
        <a:srgbClr val="E76E34"/>
      </a:accent3>
      <a:accent4>
        <a:srgbClr val="EBDB30"/>
      </a:accent4>
      <a:accent5>
        <a:srgbClr val="956AAC"/>
      </a:accent5>
      <a:accent6>
        <a:srgbClr val="E86360"/>
      </a:accent6>
      <a:hlink>
        <a:srgbClr val="199BD0"/>
      </a:hlink>
      <a:folHlink>
        <a:srgbClr val="956AAC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7DD769-397C-40A2-85DC-CFD02A12A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Elementary school newsletter.dotx</Template>
  <TotalTime>80</TotalTime>
  <Pages>2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TABETHA MCKINNEY</dc:creator>
  <cp:keywords/>
  <cp:lastModifiedBy>TABETHA MCKINNEY</cp:lastModifiedBy>
  <cp:revision>4</cp:revision>
  <cp:lastPrinted>2021-08-10T18:40:00Z</cp:lastPrinted>
  <dcterms:created xsi:type="dcterms:W3CDTF">2021-08-10T18:35:00Z</dcterms:created>
  <dcterms:modified xsi:type="dcterms:W3CDTF">2021-08-10T19:45:00Z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</Properties>
</file>